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0E79" w:rsidRPr="00B90E79" w:rsidRDefault="00180895" w:rsidP="00B90E79">
      <w:pPr>
        <w:pStyle w:val="1NON-TOC-PageheadingsnotforTableofContent"/>
      </w:pPr>
      <w:r>
        <w:rPr>
          <w:rFonts w:eastAsia="Cynulliad Sans" w:cs="Cynulliad Sans"/>
          <w:bCs/>
          <w:szCs w:val="40"/>
          <w:bdr w:val="nil"/>
          <w:lang w:val="cy-GB" w:bidi="cy-GB"/>
        </w:rPr>
        <w:t xml:space="preserve">Adroddiad ar Seithfed Senedd Ieuenctid y </w:t>
      </w:r>
      <w:proofErr w:type="spellStart"/>
      <w:r>
        <w:rPr>
          <w:rFonts w:eastAsia="Cynulliad Sans" w:cs="Cynulliad Sans"/>
          <w:bCs/>
          <w:szCs w:val="40"/>
          <w:bdr w:val="nil"/>
          <w:lang w:val="cy-GB" w:bidi="cy-GB"/>
        </w:rPr>
        <w:t>Gymanwlad</w:t>
      </w:r>
      <w:proofErr w:type="spellEnd"/>
    </w:p>
    <w:p w:rsidR="00B90E79" w:rsidRPr="00B90E79" w:rsidRDefault="00180895" w:rsidP="00B90E79">
      <w:pPr>
        <w:pStyle w:val="1NON-TOC-PageheadingsnotforTableofContent"/>
        <w:rPr>
          <w:sz w:val="28"/>
        </w:rPr>
      </w:pPr>
      <w:r>
        <w:rPr>
          <w:rFonts w:eastAsia="Cynulliad Sans" w:cs="Cynulliad Sans"/>
          <w:bCs/>
          <w:sz w:val="28"/>
          <w:szCs w:val="28"/>
          <w:bdr w:val="nil"/>
          <w:lang w:val="cy-GB" w:bidi="cy-GB"/>
        </w:rPr>
        <w:t>Gan Alexandra Atkins</w:t>
      </w:r>
      <w:bookmarkStart w:id="0" w:name="_GoBack"/>
      <w:bookmarkEnd w:id="0"/>
    </w:p>
    <w:p w:rsidR="00B90E79" w:rsidRPr="00B90E79" w:rsidRDefault="00180895" w:rsidP="00B90E79">
      <w:pPr>
        <w:pStyle w:val="3CopyText"/>
      </w:pPr>
      <w:r>
        <w:rPr>
          <w:rFonts w:eastAsia="Cynulliad Sans" w:cs="Cynulliad Sans"/>
          <w:bdr w:val="nil"/>
          <w:lang w:val="cy-GB" w:bidi="cy-GB"/>
        </w:rPr>
        <w:t xml:space="preserve">Ym mis Tachwedd 2015 roeddwn yn ddigon ffodus i gael fy newis i gynrychioli pobl ifanc Cymru yn seithfed Senedd Ieuenctid y </w:t>
      </w:r>
      <w:proofErr w:type="spellStart"/>
      <w:r>
        <w:rPr>
          <w:rFonts w:eastAsia="Cynulliad Sans" w:cs="Cynulliad Sans"/>
          <w:bdr w:val="nil"/>
          <w:lang w:val="cy-GB" w:bidi="cy-GB"/>
        </w:rPr>
        <w:t>Gymanwlad</w:t>
      </w:r>
      <w:proofErr w:type="spellEnd"/>
      <w:r>
        <w:rPr>
          <w:rFonts w:eastAsia="Cynulliad Sans" w:cs="Cynulliad Sans"/>
          <w:bdr w:val="nil"/>
          <w:lang w:val="cy-GB" w:bidi="cy-GB"/>
        </w:rPr>
        <w:t xml:space="preserve"> yn Darwin, Awstralia ar ran Cangen Cymru o Gymdeithas Seneddol y </w:t>
      </w:r>
      <w:proofErr w:type="spellStart"/>
      <w:r>
        <w:rPr>
          <w:rFonts w:eastAsia="Cynulliad Sans" w:cs="Cynulliad Sans"/>
          <w:bdr w:val="nil"/>
          <w:lang w:val="cy-GB" w:bidi="cy-GB"/>
        </w:rPr>
        <w:t>Gymanwlad</w:t>
      </w:r>
      <w:proofErr w:type="spellEnd"/>
      <w:r w:rsidR="00B56FBF">
        <w:rPr>
          <w:rFonts w:eastAsia="Cynulliad Sans" w:cs="Cynulliad Sans"/>
          <w:bdr w:val="nil"/>
          <w:lang w:val="cy-GB" w:bidi="cy-GB"/>
        </w:rPr>
        <w:t xml:space="preserve">. </w:t>
      </w:r>
      <w:r>
        <w:rPr>
          <w:rFonts w:eastAsia="Cynulliad Sans" w:cs="Cynulliad Sans"/>
          <w:bdr w:val="nil"/>
          <w:lang w:val="cy-GB" w:bidi="cy-GB"/>
        </w:rPr>
        <w:t xml:space="preserve"> </w:t>
      </w:r>
    </w:p>
    <w:p w:rsidR="00B90E79" w:rsidRPr="00B90E79" w:rsidRDefault="00180895" w:rsidP="00B90E79">
      <w:pPr>
        <w:pStyle w:val="2Sub-headings"/>
      </w:pPr>
      <w:r>
        <w:rPr>
          <w:rFonts w:eastAsia="Cynulliad Sans" w:cs="Cynulliad Sans"/>
          <w:szCs w:val="32"/>
          <w:bdr w:val="nil"/>
          <w:lang w:val="cy-GB" w:bidi="cy-GB"/>
        </w:rPr>
        <w:t xml:space="preserve">Sut cefais fy newis ar gyfer seithfed  Senedd Ieuenctid y </w:t>
      </w:r>
      <w:proofErr w:type="spellStart"/>
      <w:r>
        <w:rPr>
          <w:rFonts w:eastAsia="Cynulliad Sans" w:cs="Cynulliad Sans"/>
          <w:szCs w:val="32"/>
          <w:bdr w:val="nil"/>
          <w:lang w:val="cy-GB" w:bidi="cy-GB"/>
        </w:rPr>
        <w:t>Gymanwlad</w:t>
      </w:r>
      <w:proofErr w:type="spellEnd"/>
    </w:p>
    <w:p w:rsidR="00B90E79" w:rsidRPr="00B90E79" w:rsidRDefault="00180895" w:rsidP="00B90E79">
      <w:pPr>
        <w:pStyle w:val="3CopyText"/>
      </w:pPr>
      <w:r w:rsidRPr="00B90E79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76835</wp:posOffset>
            </wp:positionV>
            <wp:extent cx="2486025" cy="4419600"/>
            <wp:effectExtent l="0" t="0" r="9525" b="0"/>
            <wp:wrapTight wrapText="bothSides">
              <wp:wrapPolygon edited="0">
                <wp:start x="0" y="0"/>
                <wp:lineTo x="0" y="21507"/>
                <wp:lineTo x="21517" y="21507"/>
                <wp:lineTo x="21517" y="0"/>
                <wp:lineTo x="0" y="0"/>
              </wp:wrapPolygon>
            </wp:wrapTight>
            <wp:docPr id="2" name="Picture 2" descr="C:\Users\harrisk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rrisk\Desktop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Cynulliad Sans" w:cs="Cynulliad Sans"/>
          <w:noProof/>
          <w:bdr w:val="nil"/>
          <w:lang w:val="cy-GB" w:eastAsia="en-GB" w:bidi="cy-GB"/>
        </w:rPr>
        <w:t xml:space="preserve">Nid oedd y broses o gael fy newis yn hawdd! Roedd yn rhaid i mi anfon fy CV a llythyr eglurhaol at y Grŵp Trawsbleidiol o Aelodau'r Cynulliad sy'n rhan o Gangen Cymru o Gymdeithas Seneddol y Gymanwlad. Yn ffodus, cefais fy rhoi ar y rhestr fer a chefais gyfweliad gyda'r pedwar Aelod Cynulliad. Aros am fy nghyfweliad oedd y profiad mwyaf nerfus i mi ei gael erioed ond teimlais fy mod wedi rhoi'r cyfan yn y cyfweliad, er roeddwn yn sicr na fyddwn yn cael fy newis gan fy mod wedi cwrdd â'r ymgeiswyr eraill yn y cyfweliad ac roedden nhw'n wych. Ond pan gysylltwyd â mi i ddweud fy mod wedi cael fy newis i fynd i seithfed Senedd Ieuenctid y Gymanwlad, roeddwn ar ben fy nigon a dechreuais grio mewn llawenydd!  </w:t>
      </w:r>
    </w:p>
    <w:p w:rsidR="00B90E79" w:rsidRDefault="007306D6" w:rsidP="00B90E79">
      <w:pPr>
        <w:pStyle w:val="3CopyText"/>
        <w:rPr>
          <w:b/>
        </w:rPr>
      </w:pPr>
    </w:p>
    <w:p w:rsidR="00B90E79" w:rsidRPr="00B90E79" w:rsidRDefault="00180895" w:rsidP="00B90E79">
      <w:pPr>
        <w:pStyle w:val="2Sub-headings"/>
      </w:pPr>
      <w:r>
        <w:rPr>
          <w:rFonts w:eastAsia="Cynulliad Sans" w:cs="Cynulliad Sans"/>
          <w:szCs w:val="32"/>
          <w:bdr w:val="nil"/>
          <w:lang w:val="cy-GB" w:bidi="cy-GB"/>
        </w:rPr>
        <w:t xml:space="preserve">Beth yw Senedd Ieuenctid y </w:t>
      </w:r>
      <w:proofErr w:type="spellStart"/>
      <w:r>
        <w:rPr>
          <w:rFonts w:eastAsia="Cynulliad Sans" w:cs="Cynulliad Sans"/>
          <w:szCs w:val="32"/>
          <w:bdr w:val="nil"/>
          <w:lang w:val="cy-GB" w:bidi="cy-GB"/>
        </w:rPr>
        <w:t>Gymanwlad</w:t>
      </w:r>
      <w:proofErr w:type="spellEnd"/>
      <w:r>
        <w:rPr>
          <w:rFonts w:eastAsia="Cynulliad Sans" w:cs="Cynulliad Sans"/>
          <w:szCs w:val="32"/>
          <w:bdr w:val="nil"/>
          <w:lang w:val="cy-GB" w:bidi="cy-GB"/>
        </w:rPr>
        <w:t>?</w:t>
      </w:r>
    </w:p>
    <w:p w:rsidR="00B90E79" w:rsidRPr="00B90E79" w:rsidRDefault="00180895" w:rsidP="00B90E79">
      <w:pPr>
        <w:pStyle w:val="3CopyText"/>
      </w:pPr>
      <w:r w:rsidRPr="00B90E79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3709035</wp:posOffset>
            </wp:positionH>
            <wp:positionV relativeFrom="paragraph">
              <wp:posOffset>67945</wp:posOffset>
            </wp:positionV>
            <wp:extent cx="2590800" cy="3512820"/>
            <wp:effectExtent l="0" t="0" r="0" b="0"/>
            <wp:wrapTight wrapText="bothSides">
              <wp:wrapPolygon edited="0">
                <wp:start x="0" y="0"/>
                <wp:lineTo x="0" y="21436"/>
                <wp:lineTo x="21441" y="21436"/>
                <wp:lineTo x="21441" y="0"/>
                <wp:lineTo x="0" y="0"/>
              </wp:wrapPolygon>
            </wp:wrapTight>
            <wp:docPr id="1" name="Picture 1" descr="C:\Users\harrisk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rrisk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43"/>
                    <a:stretch/>
                  </pic:blipFill>
                  <pic:spPr bwMode="auto">
                    <a:xfrm>
                      <a:off x="0" y="0"/>
                      <a:ext cx="259080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eastAsia="Cynulliad Sans" w:cs="Cynulliad Sans"/>
          <w:noProof/>
          <w:bdr w:val="nil"/>
          <w:lang w:val="cy-GB" w:eastAsia="en-GB" w:bidi="cy-GB"/>
        </w:rPr>
        <w:t>Mae'r Gymanwlad wedi ei rhannu'n naw rhanbarth gwahanol ac mae Cymru yn rhan o ranbarth Ynys Prydain a</w:t>
      </w:r>
      <w:r w:rsidR="00AD06B6">
        <w:rPr>
          <w:rFonts w:eastAsia="Cynulliad Sans" w:cs="Cynulliad Sans"/>
          <w:noProof/>
          <w:bdr w:val="nil"/>
          <w:lang w:val="cy-GB" w:eastAsia="en-GB" w:bidi="cy-GB"/>
        </w:rPr>
        <w:t xml:space="preserve"> Gwledydd Môr y </w:t>
      </w:r>
      <w:r>
        <w:rPr>
          <w:rFonts w:eastAsia="Cynulliad Sans" w:cs="Cynulliad Sans"/>
          <w:noProof/>
          <w:bdr w:val="nil"/>
          <w:lang w:val="cy-GB" w:eastAsia="en-GB" w:bidi="cy-GB"/>
        </w:rPr>
        <w:t>Canoldir. Ymhlith rhai o wledydd eraill y rhanbarth hwn mae St Helena, Ynysoedd Falklands, Ynys Manaw, Ynys Jersey, y Deyrnas Unedig a'r Alban.</w:t>
      </w:r>
    </w:p>
    <w:p w:rsidR="00B90E79" w:rsidRPr="00B90E79" w:rsidRDefault="00180895" w:rsidP="00B90E79">
      <w:pPr>
        <w:pStyle w:val="3CopyText"/>
      </w:pPr>
      <w:r>
        <w:rPr>
          <w:rFonts w:eastAsia="Cynulliad Sans" w:cs="Cynulliad Sans"/>
          <w:bdr w:val="nil"/>
          <w:lang w:val="cy-GB" w:bidi="cy-GB"/>
        </w:rPr>
        <w:t xml:space="preserve">Pwrpas Senedd Ieuenctid y </w:t>
      </w:r>
      <w:proofErr w:type="spellStart"/>
      <w:r>
        <w:rPr>
          <w:rFonts w:eastAsia="Cynulliad Sans" w:cs="Cynulliad Sans"/>
          <w:bdr w:val="nil"/>
          <w:lang w:val="cy-GB" w:bidi="cy-GB"/>
        </w:rPr>
        <w:t>Gymanwlad</w:t>
      </w:r>
      <w:proofErr w:type="spellEnd"/>
      <w:r>
        <w:rPr>
          <w:rFonts w:eastAsia="Cynulliad Sans" w:cs="Cynulliad Sans"/>
          <w:bdr w:val="nil"/>
          <w:lang w:val="cy-GB" w:bidi="cy-GB"/>
        </w:rPr>
        <w:t xml:space="preserve"> yw galluogi pobl ifanc o bob rhan o'r </w:t>
      </w:r>
      <w:proofErr w:type="spellStart"/>
      <w:r>
        <w:rPr>
          <w:rFonts w:eastAsia="Cynulliad Sans" w:cs="Cynulliad Sans"/>
          <w:bdr w:val="nil"/>
          <w:lang w:val="cy-GB" w:bidi="cy-GB"/>
        </w:rPr>
        <w:t>Gymanwlad</w:t>
      </w:r>
      <w:proofErr w:type="spellEnd"/>
      <w:r>
        <w:rPr>
          <w:rFonts w:eastAsia="Cynulliad Sans" w:cs="Cynulliad Sans"/>
          <w:bdr w:val="nil"/>
          <w:lang w:val="cy-GB" w:bidi="cy-GB"/>
        </w:rPr>
        <w:t xml:space="preserve"> i brofi bywyd gwleidyddol mewn awyrgylch seneddol ffug. Mae'r profiad yn cynnwys creu pleidiau gwleidyddol, ysgrifennu maniffestos,  edrych ar bolisïau, sefydlu Llywodraeth a Gwrthblaid, cymryd rhan mewn amser cwestiynau a dadleuon a chreu Bil.  </w:t>
      </w:r>
    </w:p>
    <w:p w:rsidR="00B90E79" w:rsidRPr="00B90E79" w:rsidRDefault="00180895" w:rsidP="00B90E79">
      <w:pPr>
        <w:pStyle w:val="3CopyText"/>
      </w:pPr>
      <w:r>
        <w:rPr>
          <w:rFonts w:eastAsia="Cynulliad Sans" w:cs="Cynulliad Sans"/>
          <w:bdr w:val="nil"/>
          <w:lang w:val="cy-GB" w:bidi="cy-GB"/>
        </w:rPr>
        <w:t xml:space="preserve">Yng Nghymdeithas Seneddol y </w:t>
      </w:r>
      <w:proofErr w:type="spellStart"/>
      <w:r>
        <w:rPr>
          <w:rFonts w:eastAsia="Cynulliad Sans" w:cs="Cynulliad Sans"/>
          <w:bdr w:val="nil"/>
          <w:lang w:val="cy-GB" w:bidi="cy-GB"/>
        </w:rPr>
        <w:t>Gymanwlad</w:t>
      </w:r>
      <w:proofErr w:type="spellEnd"/>
      <w:r>
        <w:rPr>
          <w:rFonts w:eastAsia="Cynulliad Sans" w:cs="Cynulliad Sans"/>
          <w:bdr w:val="nil"/>
          <w:lang w:val="cy-GB" w:bidi="cy-GB"/>
        </w:rPr>
        <w:t xml:space="preserve"> eleni, roedd pobl ifanc wedi dod o leoedd fel Kenya, Ynysoedd Cook a St </w:t>
      </w:r>
      <w:proofErr w:type="spellStart"/>
      <w:r>
        <w:rPr>
          <w:rFonts w:eastAsia="Cynulliad Sans" w:cs="Cynulliad Sans"/>
          <w:bdr w:val="nil"/>
          <w:lang w:val="cy-GB" w:bidi="cy-GB"/>
        </w:rPr>
        <w:t>Helena</w:t>
      </w:r>
      <w:proofErr w:type="spellEnd"/>
      <w:r>
        <w:rPr>
          <w:rFonts w:eastAsia="Cynulliad Sans" w:cs="Cynulliad Sans"/>
          <w:bdr w:val="nil"/>
          <w:lang w:val="cy-GB" w:bidi="cy-GB"/>
        </w:rPr>
        <w:t xml:space="preserve">. Nid oedd gennyf syniad ble  roedd y rhan fwyaf ohonynt...ond dyna pryd y daeth </w:t>
      </w:r>
      <w:proofErr w:type="spellStart"/>
      <w:r>
        <w:rPr>
          <w:rFonts w:eastAsia="Cynulliad Sans" w:cs="Cynulliad Sans"/>
          <w:bdr w:val="nil"/>
          <w:lang w:val="cy-GB" w:bidi="cy-GB"/>
        </w:rPr>
        <w:t>google</w:t>
      </w:r>
      <w:proofErr w:type="spellEnd"/>
      <w:r>
        <w:rPr>
          <w:rFonts w:eastAsia="Cynulliad Sans" w:cs="Cynulliad Sans"/>
          <w:bdr w:val="nil"/>
          <w:lang w:val="cy-GB" w:bidi="cy-GB"/>
        </w:rPr>
        <w:t xml:space="preserve"> yn ddefnyddiol! </w:t>
      </w:r>
    </w:p>
    <w:p w:rsidR="00B90E79" w:rsidRPr="00B90E79" w:rsidRDefault="00180895" w:rsidP="00B90E79">
      <w:pPr>
        <w:pStyle w:val="3CopyText"/>
      </w:pPr>
      <w:r w:rsidRPr="00B90E79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54610</wp:posOffset>
            </wp:positionV>
            <wp:extent cx="3378200" cy="2533650"/>
            <wp:effectExtent l="0" t="0" r="0" b="0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4" name="Picture 4" descr="C:\Users\harrisk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rrisk\Desktop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Cynulliad Sans" w:cs="Cynulliad Sans"/>
          <w:noProof/>
          <w:bdr w:val="nil"/>
          <w:lang w:val="cy-GB" w:eastAsia="en-GB" w:bidi="cy-GB"/>
        </w:rPr>
        <w:t xml:space="preserve">Cyn cyrraedd Darwin, roedd angen i mi ddarllen llawer er mwyn ymgyfarwyddo â phrosesau Senedd Ieuenctid y Gymanwlad. Ymhlith rhai o'r pethau yr oedd angen i mi eu gwneud oedd edrych ar Faniffesto'r blaid wleidyddol yr oeddem eisiau </w:t>
      </w:r>
      <w:r>
        <w:rPr>
          <w:rFonts w:eastAsia="Cynulliad Sans" w:cs="Cynulliad Sans"/>
          <w:noProof/>
          <w:bdr w:val="nil"/>
          <w:lang w:val="cy-GB" w:eastAsia="en-GB" w:bidi="cy-GB"/>
        </w:rPr>
        <w:lastRenderedPageBreak/>
        <w:t xml:space="preserve">bod yn rhan ohoni a pha Fil yr hoffem ei drafod. Roedd hyn yn hynod o ddiddorol! </w:t>
      </w:r>
    </w:p>
    <w:p w:rsidR="00B90E79" w:rsidRPr="00B90E79" w:rsidRDefault="00180895" w:rsidP="00B90E79">
      <w:pPr>
        <w:pStyle w:val="2Sub-headings"/>
      </w:pPr>
      <w:r>
        <w:rPr>
          <w:rFonts w:eastAsia="Cynulliad Sans" w:cs="Cynulliad Sans"/>
          <w:szCs w:val="32"/>
          <w:bdr w:val="nil"/>
          <w:lang w:val="cy-GB" w:bidi="cy-GB"/>
        </w:rPr>
        <w:t xml:space="preserve">Teithio i Awstralia!  </w:t>
      </w:r>
    </w:p>
    <w:p w:rsidR="00B90E79" w:rsidRPr="00B90E79" w:rsidRDefault="00180895" w:rsidP="00B90E79">
      <w:pPr>
        <w:pStyle w:val="3CopyText"/>
      </w:pPr>
      <w:r>
        <w:rPr>
          <w:rFonts w:eastAsia="Cynulliad Sans" w:cs="Cynulliad Sans"/>
          <w:bdr w:val="nil"/>
          <w:lang w:val="cy-GB" w:bidi="cy-GB"/>
        </w:rPr>
        <w:t xml:space="preserve">Dydd Gwener 30 Hydref oedd un o gamau mwyaf fy mywyd - </w:t>
      </w:r>
      <w:proofErr w:type="spellStart"/>
      <w:r>
        <w:rPr>
          <w:rFonts w:eastAsia="Cynulliad Sans" w:cs="Cynulliad Sans"/>
          <w:bdr w:val="nil"/>
          <w:lang w:val="cy-GB" w:bidi="cy-GB"/>
        </w:rPr>
        <w:t>dyma'r</w:t>
      </w:r>
      <w:proofErr w:type="spellEnd"/>
      <w:r>
        <w:rPr>
          <w:rFonts w:eastAsia="Cynulliad Sans" w:cs="Cynulliad Sans"/>
          <w:bdr w:val="nil"/>
          <w:lang w:val="cy-GB" w:bidi="cy-GB"/>
        </w:rPr>
        <w:t xml:space="preserve"> diwrnod y cychwynnais ar fy nhaith ar fws i faes awyr </w:t>
      </w:r>
      <w:proofErr w:type="spellStart"/>
      <w:r>
        <w:rPr>
          <w:rFonts w:eastAsia="Cynulliad Sans" w:cs="Cynulliad Sans"/>
          <w:bdr w:val="nil"/>
          <w:lang w:val="cy-GB" w:bidi="cy-GB"/>
        </w:rPr>
        <w:t>Heathrow</w:t>
      </w:r>
      <w:proofErr w:type="spellEnd"/>
      <w:r>
        <w:rPr>
          <w:rFonts w:eastAsia="Cynulliad Sans" w:cs="Cynulliad Sans"/>
          <w:bdr w:val="nil"/>
          <w:lang w:val="cy-GB" w:bidi="cy-GB"/>
        </w:rPr>
        <w:t xml:space="preserve"> er mwyn hedfan i Darwin.  Roeddwn wir yn nerfus gan nad oeddwn wedi teithio mor bell â hyn ar fy mhen fy hun o'r blaen ond gwyddwn y byddwn yn iawn. </w:t>
      </w:r>
    </w:p>
    <w:p w:rsidR="00B90E79" w:rsidRPr="00B90E79" w:rsidRDefault="00180895" w:rsidP="00B90E79">
      <w:pPr>
        <w:pStyle w:val="3CopyText"/>
      </w:pPr>
      <w:r>
        <w:rPr>
          <w:rFonts w:eastAsia="Cynulliad Sans" w:cs="Cynulliad Sans"/>
          <w:bdr w:val="nil"/>
          <w:lang w:val="cy-GB" w:bidi="cy-GB"/>
        </w:rPr>
        <w:t xml:space="preserve">Yn ffodus, roeddwn wedi cysylltu </w:t>
      </w:r>
      <w:proofErr w:type="spellStart"/>
      <w:r>
        <w:rPr>
          <w:rFonts w:eastAsia="Cynulliad Sans" w:cs="Cynulliad Sans"/>
          <w:bdr w:val="nil"/>
          <w:lang w:val="cy-GB" w:bidi="cy-GB"/>
        </w:rPr>
        <w:t>â'r</w:t>
      </w:r>
      <w:proofErr w:type="spellEnd"/>
      <w:r>
        <w:rPr>
          <w:rFonts w:eastAsia="Cynulliad Sans" w:cs="Cynulliad Sans"/>
          <w:bdr w:val="nil"/>
          <w:lang w:val="cy-GB" w:bidi="cy-GB"/>
        </w:rPr>
        <w:t xml:space="preserve"> holl gynrychiolwyr o ranbarth Ynys Prydain a'r Canoldir cyn gadael y Deyrnas Unedig. Roedd hyn yn ddefnyddiol iawn am fy mod yn gwybod y byddai'r ddau gynrychiolydd o St </w:t>
      </w:r>
      <w:proofErr w:type="spellStart"/>
      <w:r>
        <w:rPr>
          <w:rFonts w:eastAsia="Cynulliad Sans" w:cs="Cynulliad Sans"/>
          <w:bdr w:val="nil"/>
          <w:lang w:val="cy-GB" w:bidi="cy-GB"/>
        </w:rPr>
        <w:t>Helena</w:t>
      </w:r>
      <w:proofErr w:type="spellEnd"/>
      <w:r>
        <w:rPr>
          <w:rFonts w:eastAsia="Cynulliad Sans" w:cs="Cynulliad Sans"/>
          <w:bdr w:val="nil"/>
          <w:lang w:val="cy-GB" w:bidi="cy-GB"/>
        </w:rPr>
        <w:t xml:space="preserve"> ar yr un awyren â mi, ac yna yn Singapore y byddem yn cwrdd â chynrychiolydd Ynys </w:t>
      </w:r>
      <w:proofErr w:type="spellStart"/>
      <w:r>
        <w:rPr>
          <w:rFonts w:eastAsia="Cynulliad Sans" w:cs="Cynulliad Sans"/>
          <w:bdr w:val="nil"/>
          <w:lang w:val="cy-GB" w:bidi="cy-GB"/>
        </w:rPr>
        <w:t>Jersey</w:t>
      </w:r>
      <w:proofErr w:type="spellEnd"/>
      <w:r>
        <w:rPr>
          <w:rFonts w:eastAsia="Cynulliad Sans" w:cs="Cynulliad Sans"/>
          <w:bdr w:val="nil"/>
          <w:lang w:val="cy-GB" w:bidi="cy-GB"/>
        </w:rPr>
        <w:t xml:space="preserve"> cyn hedfan ymlaen i Darwin. </w:t>
      </w:r>
    </w:p>
    <w:p w:rsidR="00B90E79" w:rsidRPr="00B90E79" w:rsidRDefault="00180895" w:rsidP="00B90E79">
      <w:pPr>
        <w:pStyle w:val="3CopyText"/>
      </w:pPr>
      <w:r>
        <w:rPr>
          <w:rFonts w:eastAsia="Cynulliad Sans" w:cs="Cynulliad Sans"/>
          <w:bdr w:val="nil"/>
          <w:lang w:val="cy-GB" w:bidi="cy-GB"/>
        </w:rPr>
        <w:t xml:space="preserve">Ar ôl cyrraedd Darwin, aethom i gwrdd </w:t>
      </w:r>
      <w:proofErr w:type="spellStart"/>
      <w:r>
        <w:rPr>
          <w:rFonts w:eastAsia="Cynulliad Sans" w:cs="Cynulliad Sans"/>
          <w:bdr w:val="nil"/>
          <w:lang w:val="cy-GB" w:bidi="cy-GB"/>
        </w:rPr>
        <w:t>â'r</w:t>
      </w:r>
      <w:proofErr w:type="spellEnd"/>
      <w:r>
        <w:rPr>
          <w:rFonts w:eastAsia="Cynulliad Sans" w:cs="Cynulliad Sans"/>
          <w:bdr w:val="nil"/>
          <w:lang w:val="cy-GB" w:bidi="cy-GB"/>
        </w:rPr>
        <w:t xml:space="preserve"> cynrychiolwyr o </w:t>
      </w:r>
      <w:proofErr w:type="spellStart"/>
      <w:r>
        <w:rPr>
          <w:rFonts w:eastAsia="Cynulliad Sans" w:cs="Cynulliad Sans"/>
          <w:bdr w:val="nil"/>
          <w:lang w:val="cy-GB" w:bidi="cy-GB"/>
        </w:rPr>
        <w:t>Bacistan</w:t>
      </w:r>
      <w:proofErr w:type="spellEnd"/>
      <w:r>
        <w:rPr>
          <w:rFonts w:eastAsia="Cynulliad Sans" w:cs="Cynulliad Sans"/>
          <w:bdr w:val="nil"/>
          <w:lang w:val="cy-GB" w:bidi="cy-GB"/>
        </w:rPr>
        <w:t xml:space="preserve"> ac Ynys Manaw cyn mynd i'n gwesty. Yn anffodus, erbyn i ni gyrraedd Darwin roeddem wedi colli'r daith o amgylch Cynulliad Deddfwriaethol Tiriogaeth y Gogledd (a oedd yn cynnal seithfed Senedd Ieuenctid y </w:t>
      </w:r>
      <w:proofErr w:type="spellStart"/>
      <w:r>
        <w:rPr>
          <w:rFonts w:eastAsia="Cynulliad Sans" w:cs="Cynulliad Sans"/>
          <w:bdr w:val="nil"/>
          <w:lang w:val="cy-GB" w:bidi="cy-GB"/>
        </w:rPr>
        <w:t>Gymanwlad</w:t>
      </w:r>
      <w:proofErr w:type="spellEnd"/>
      <w:r>
        <w:rPr>
          <w:rFonts w:eastAsia="Cynulliad Sans" w:cs="Cynulliad Sans"/>
          <w:bdr w:val="nil"/>
          <w:lang w:val="cy-GB" w:bidi="cy-GB"/>
        </w:rPr>
        <w:t xml:space="preserve">), ond llwyddom i ymuno â phawb wedyn mewn derbyniad i'n croesawu gan y Llefarydd yn y Senedd-dy cyn cael swper yn y gwesty. </w:t>
      </w:r>
    </w:p>
    <w:p w:rsidR="00B90E79" w:rsidRPr="00B90E79" w:rsidRDefault="00180895" w:rsidP="00B90E79">
      <w:pPr>
        <w:pStyle w:val="2Sub-headings"/>
      </w:pPr>
      <w:r w:rsidRPr="00B90E79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242570</wp:posOffset>
            </wp:positionV>
            <wp:extent cx="2152412" cy="3102610"/>
            <wp:effectExtent l="0" t="0" r="635" b="2540"/>
            <wp:wrapTight wrapText="bothSides">
              <wp:wrapPolygon edited="0">
                <wp:start x="0" y="0"/>
                <wp:lineTo x="0" y="21485"/>
                <wp:lineTo x="21415" y="21485"/>
                <wp:lineTo x="21415" y="0"/>
                <wp:lineTo x="0" y="0"/>
              </wp:wrapPolygon>
            </wp:wrapTight>
            <wp:docPr id="5" name="Picture 5" descr="C:\Users\harrisk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rrisk\Desktop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18"/>
                    <a:stretch/>
                  </pic:blipFill>
                  <pic:spPr bwMode="auto">
                    <a:xfrm>
                      <a:off x="0" y="0"/>
                      <a:ext cx="2152412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eastAsia="Cynulliad Sans" w:cs="Cynulliad Sans"/>
          <w:noProof/>
          <w:szCs w:val="32"/>
          <w:bdr w:val="nil"/>
          <w:lang w:val="cy-GB" w:eastAsia="en-GB" w:bidi="cy-GB"/>
        </w:rPr>
        <w:t xml:space="preserve">Dydd Llun 2 Tachwedd - Dydd Iau 5 Tachwedd </w:t>
      </w:r>
    </w:p>
    <w:p w:rsidR="00B90E79" w:rsidRPr="00B90E79" w:rsidRDefault="00180895" w:rsidP="00B90E79">
      <w:pPr>
        <w:pStyle w:val="3CopyText"/>
      </w:pPr>
      <w:r>
        <w:rPr>
          <w:rFonts w:eastAsia="Cynulliad Sans" w:cs="Cynulliad Sans"/>
          <w:bdr w:val="nil"/>
          <w:lang w:val="cy-GB" w:bidi="cy-GB"/>
        </w:rPr>
        <w:t xml:space="preserve">Bob bore yn ystod Senedd Ieuenctid y </w:t>
      </w:r>
      <w:proofErr w:type="spellStart"/>
      <w:r>
        <w:rPr>
          <w:rFonts w:eastAsia="Cynulliad Sans" w:cs="Cynulliad Sans"/>
          <w:bdr w:val="nil"/>
          <w:lang w:val="cy-GB" w:bidi="cy-GB"/>
        </w:rPr>
        <w:t>Gymanwlad</w:t>
      </w:r>
      <w:proofErr w:type="spellEnd"/>
      <w:r>
        <w:rPr>
          <w:rFonts w:eastAsia="Cynulliad Sans" w:cs="Cynulliad Sans"/>
          <w:bdr w:val="nil"/>
          <w:lang w:val="cy-GB" w:bidi="cy-GB"/>
        </w:rPr>
        <w:t xml:space="preserve">, byddem i gyd yn cael brecwast gyda'n gilydd cyn mynd i'r Senedd-dy ar gyfer ein diwrnod gwaith a oedd yn golygu dysgu am y Senedd, y gwaith a'r broses y byddem yn ei dilyn yn Senedd Ieuenctid y </w:t>
      </w:r>
      <w:proofErr w:type="spellStart"/>
      <w:r>
        <w:rPr>
          <w:rFonts w:eastAsia="Cynulliad Sans" w:cs="Cynulliad Sans"/>
          <w:bdr w:val="nil"/>
          <w:lang w:val="cy-GB" w:bidi="cy-GB"/>
        </w:rPr>
        <w:t>Gymanwlad</w:t>
      </w:r>
      <w:proofErr w:type="spellEnd"/>
      <w:r>
        <w:rPr>
          <w:rFonts w:eastAsia="Cynulliad Sans" w:cs="Cynulliad Sans"/>
          <w:bdr w:val="nil"/>
          <w:lang w:val="cy-GB" w:bidi="cy-GB"/>
        </w:rPr>
        <w:t xml:space="preserve">. </w:t>
      </w:r>
    </w:p>
    <w:p w:rsidR="00B90E79" w:rsidRPr="00B90E79" w:rsidRDefault="00180895" w:rsidP="00B90E79">
      <w:pPr>
        <w:pStyle w:val="3CopyText"/>
      </w:pPr>
      <w:r>
        <w:rPr>
          <w:rFonts w:eastAsia="Cynulliad Sans" w:cs="Cynulliad Sans"/>
          <w:bdr w:val="nil"/>
          <w:lang w:val="cy-GB" w:bidi="cy-GB"/>
        </w:rPr>
        <w:lastRenderedPageBreak/>
        <w:t>Bob nos o'r wythnos aethom i ddigwyddiadau oedd yng ngofal gwahanol unigolion sydd â rôl allweddol yng Nghynulliad Deddfwriaethol Tiriogaeth y Gogledd. Ar y noson gyntaf aethom i '</w:t>
      </w:r>
      <w:proofErr w:type="spellStart"/>
      <w:r>
        <w:rPr>
          <w:rFonts w:eastAsia="Cynulliad Sans" w:cs="Cynulliad Sans"/>
          <w:bdr w:val="nil"/>
          <w:lang w:val="cy-GB" w:bidi="cy-GB"/>
        </w:rPr>
        <w:t>Crocosaurus</w:t>
      </w:r>
      <w:proofErr w:type="spellEnd"/>
      <w:r>
        <w:rPr>
          <w:rFonts w:eastAsia="Cynulliad Sans" w:cs="Cynulliad Sans"/>
          <w:bdr w:val="nil"/>
          <w:lang w:val="cy-GB" w:bidi="cy-GB"/>
        </w:rPr>
        <w:t xml:space="preserve"> </w:t>
      </w:r>
      <w:proofErr w:type="spellStart"/>
      <w:r>
        <w:rPr>
          <w:rFonts w:eastAsia="Cynulliad Sans" w:cs="Cynulliad Sans"/>
          <w:bdr w:val="nil"/>
          <w:lang w:val="cy-GB" w:bidi="cy-GB"/>
        </w:rPr>
        <w:t>Cove</w:t>
      </w:r>
      <w:proofErr w:type="spellEnd"/>
      <w:r>
        <w:rPr>
          <w:rFonts w:eastAsia="Cynulliad Sans" w:cs="Cynulliad Sans"/>
          <w:bdr w:val="nil"/>
          <w:lang w:val="cy-GB" w:bidi="cy-GB"/>
        </w:rPr>
        <w:t xml:space="preserve">' lle y gwelsom grocodeiliaid, dal ymlusgiaid a dod i adnabod rhai o aelodau'r ddirprwyaeth wrth gael diodydd a </w:t>
      </w:r>
      <w:proofErr w:type="spellStart"/>
      <w:r>
        <w:rPr>
          <w:rFonts w:eastAsia="Cynulliad Sans" w:cs="Cynulliad Sans"/>
          <w:bdr w:val="nil"/>
          <w:lang w:val="cy-GB" w:bidi="cy-GB"/>
        </w:rPr>
        <w:t>canapés</w:t>
      </w:r>
      <w:proofErr w:type="spellEnd"/>
      <w:r>
        <w:rPr>
          <w:rFonts w:eastAsia="Cynulliad Sans" w:cs="Cynulliad Sans"/>
          <w:bdr w:val="nil"/>
          <w:lang w:val="cy-GB" w:bidi="cy-GB"/>
        </w:rPr>
        <w:t xml:space="preserve"> mewn derbyniad. Ar yr ail noson cawsom dderbyniad gyda'r Gweinyddwyr yn </w:t>
      </w:r>
      <w:proofErr w:type="spellStart"/>
      <w:r>
        <w:rPr>
          <w:rFonts w:eastAsia="Cynulliad Sans" w:cs="Cynulliad Sans"/>
          <w:bdr w:val="nil"/>
          <w:lang w:val="cy-GB" w:bidi="cy-GB"/>
        </w:rPr>
        <w:t>Nhŷ'r</w:t>
      </w:r>
      <w:proofErr w:type="spellEnd"/>
      <w:r>
        <w:rPr>
          <w:rFonts w:eastAsia="Cynulliad Sans" w:cs="Cynulliad Sans"/>
          <w:bdr w:val="nil"/>
          <w:lang w:val="cy-GB" w:bidi="cy-GB"/>
        </w:rPr>
        <w:t xml:space="preserve"> Llywodraeth, ac ar y noson olaf roeddem i gyd gyda'n gilydd ar gyfer cinio a derbyniad yr Ysgrifennydd Cyffredinol yn y Senedd-dy. </w:t>
      </w:r>
    </w:p>
    <w:p w:rsidR="00B90E79" w:rsidRPr="00B90E79" w:rsidRDefault="00180895" w:rsidP="00B90E79">
      <w:pPr>
        <w:pStyle w:val="3CopyText"/>
      </w:pPr>
      <w:r w:rsidRPr="00B90E79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2356485</wp:posOffset>
            </wp:positionH>
            <wp:positionV relativeFrom="paragraph">
              <wp:posOffset>6350</wp:posOffset>
            </wp:positionV>
            <wp:extent cx="3937000" cy="2952750"/>
            <wp:effectExtent l="0" t="0" r="6350" b="0"/>
            <wp:wrapTight wrapText="bothSides">
              <wp:wrapPolygon edited="0">
                <wp:start x="0" y="0"/>
                <wp:lineTo x="0" y="21461"/>
                <wp:lineTo x="21530" y="21461"/>
                <wp:lineTo x="21530" y="0"/>
                <wp:lineTo x="0" y="0"/>
              </wp:wrapPolygon>
            </wp:wrapTight>
            <wp:docPr id="6" name="Picture 6" descr="C:\Users\harrisk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rrisk\Desktop\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Cynulliad Sans" w:cs="Cynulliad Sans"/>
          <w:noProof/>
          <w:bdr w:val="nil"/>
          <w:lang w:val="cy-GB" w:eastAsia="en-GB" w:bidi="cy-GB"/>
        </w:rPr>
        <w:t xml:space="preserve">Bob nos ar ôl swper roedd cyfle i gymysgu gyda'r cynadleddwyr eraill gan fynd allan i gymdeithasu, ymlacio yn y gwesty a hyd yn oed nofio ym mhwll y gwesty.  </w:t>
      </w:r>
    </w:p>
    <w:p w:rsidR="00B90E79" w:rsidRPr="00B90E79" w:rsidRDefault="007306D6" w:rsidP="00B90E79">
      <w:pPr>
        <w:pStyle w:val="3CopyText"/>
        <w:rPr>
          <w:lang w:val="en-US"/>
        </w:rPr>
      </w:pPr>
    </w:p>
    <w:p w:rsidR="00B90E79" w:rsidRDefault="007306D6" w:rsidP="00B90E79">
      <w:pPr>
        <w:pStyle w:val="3CopyText"/>
        <w:rPr>
          <w:lang w:val="en-US"/>
        </w:rPr>
      </w:pPr>
    </w:p>
    <w:p w:rsidR="00B90E79" w:rsidRDefault="007306D6" w:rsidP="00B90E79">
      <w:pPr>
        <w:pStyle w:val="3CopyText"/>
        <w:rPr>
          <w:lang w:val="en-US"/>
        </w:rPr>
      </w:pPr>
    </w:p>
    <w:p w:rsidR="00B90E79" w:rsidRDefault="007306D6" w:rsidP="00B90E79">
      <w:pPr>
        <w:pStyle w:val="3CopyText"/>
        <w:rPr>
          <w:lang w:val="en-US"/>
        </w:rPr>
      </w:pPr>
    </w:p>
    <w:p w:rsidR="00B90E79" w:rsidRDefault="00180895" w:rsidP="00B90E79">
      <w:pPr>
        <w:pStyle w:val="2Sub-headings"/>
        <w:rPr>
          <w:lang w:val="en-US"/>
        </w:rPr>
      </w:pPr>
      <w:r>
        <w:rPr>
          <w:rFonts w:eastAsia="Cynulliad Sans" w:cs="Cynulliad Sans"/>
          <w:szCs w:val="32"/>
          <w:bdr w:val="nil"/>
          <w:lang w:val="cy-GB" w:bidi="cy-GB"/>
        </w:rPr>
        <w:t xml:space="preserve">Democratiaeth ar waith </w:t>
      </w:r>
    </w:p>
    <w:p w:rsidR="00B90E79" w:rsidRPr="00B90E79" w:rsidRDefault="00180895" w:rsidP="00B90E79">
      <w:pPr>
        <w:pStyle w:val="3CopyText"/>
        <w:rPr>
          <w:lang w:val="en-US"/>
        </w:rPr>
      </w:pPr>
      <w:r>
        <w:rPr>
          <w:rFonts w:eastAsia="Cynulliad Sans" w:cs="Cynulliad Sans"/>
          <w:bdr w:val="nil"/>
          <w:lang w:val="cy-GB" w:bidi="cy-GB"/>
        </w:rPr>
        <w:t xml:space="preserve">Ar ôl cyrraedd Darwin, ac ar ôl ein sesiynau a chyfnodau o ddarllen er mwyn ceisio dod i ddeall y broses seneddol, cawsom ein rhoi yn y pleidiau gwleidyddol yr oeddem wedi'u dewis ar ôl darllen y maniffestos a ddarparwyd ar ein cyfer cyn cychwyn ar ein taith i Darwin. Roedd dwy blaid wleidyddol: y Ceidwadwyr a'r </w:t>
      </w:r>
      <w:proofErr w:type="spellStart"/>
      <w:r>
        <w:rPr>
          <w:rFonts w:eastAsia="Cynulliad Sans" w:cs="Cynulliad Sans"/>
          <w:bdr w:val="nil"/>
          <w:lang w:val="cy-GB" w:bidi="cy-GB"/>
        </w:rPr>
        <w:t>Blaengarwyr</w:t>
      </w:r>
      <w:proofErr w:type="spellEnd"/>
      <w:r>
        <w:rPr>
          <w:rFonts w:eastAsia="Cynulliad Sans" w:cs="Cynulliad Sans"/>
          <w:bdr w:val="nil"/>
          <w:lang w:val="cy-GB" w:bidi="cy-GB"/>
        </w:rPr>
        <w:t xml:space="preserve">, ac roedd yno hefyd gynrychiolwyr a oedd yn dymuno bod yn annibynnol. Fel mewn gwleidyddiaeth go iawn golygodd hyn bod y 'mathemateg' seneddol yn anodd oherwydd er mai'r Ceidwadwyr oedd y blaid fwyaf nid oedd mwyafrif ganddynt. Felly, roeddent yn gwybod y byddai'n rhaid iddynt, fwy na heb, </w:t>
      </w:r>
      <w:r>
        <w:rPr>
          <w:rFonts w:eastAsia="Cynulliad Sans" w:cs="Cynulliad Sans"/>
          <w:bdr w:val="nil"/>
          <w:lang w:val="cy-GB" w:bidi="cy-GB"/>
        </w:rPr>
        <w:lastRenderedPageBreak/>
        <w:t xml:space="preserve">ddibynnu ar yr aelodau Annibynnol i beidio â phleidleisio yn eu herbyn er mwyn pasio deddfwriaeth.  </w:t>
      </w:r>
    </w:p>
    <w:p w:rsidR="00B90E79" w:rsidRPr="00B90E79" w:rsidRDefault="007306D6" w:rsidP="00B90E79">
      <w:pPr>
        <w:pStyle w:val="3CopyText"/>
        <w:rPr>
          <w:lang w:val="en-US"/>
        </w:rPr>
      </w:pPr>
    </w:p>
    <w:p w:rsidR="007E4956" w:rsidRDefault="00180895" w:rsidP="00B90E79">
      <w:pPr>
        <w:pStyle w:val="3CopyText"/>
        <w:rPr>
          <w:lang w:val="en-US"/>
        </w:rPr>
      </w:pPr>
      <w:r w:rsidRPr="007E4956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-1905</wp:posOffset>
            </wp:positionV>
            <wp:extent cx="2705100" cy="4809068"/>
            <wp:effectExtent l="0" t="0" r="0" b="0"/>
            <wp:wrapTight wrapText="bothSides">
              <wp:wrapPolygon edited="0">
                <wp:start x="0" y="0"/>
                <wp:lineTo x="0" y="21477"/>
                <wp:lineTo x="21448" y="21477"/>
                <wp:lineTo x="21448" y="0"/>
                <wp:lineTo x="0" y="0"/>
              </wp:wrapPolygon>
            </wp:wrapTight>
            <wp:docPr id="7" name="Picture 7" descr="C:\Users\harrisk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rrisk\Desktop\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80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Cynulliad Sans" w:cs="Cynulliad Sans"/>
          <w:noProof/>
          <w:bdr w:val="nil"/>
          <w:lang w:val="cy-GB" w:eastAsia="en-GB" w:bidi="cy-GB"/>
        </w:rPr>
        <w:t>Yn y pen draw, aelod o 'Blaid Unedig y Gymanwlad' y Ceidwadwyr oeddwn i ac felly'n rhan o'r Llywodraeth leiafrifol.</w:t>
      </w:r>
    </w:p>
    <w:p w:rsidR="007E4956" w:rsidRDefault="00180895" w:rsidP="00B90E79">
      <w:pPr>
        <w:pStyle w:val="3CopyText"/>
        <w:rPr>
          <w:lang w:val="en-US"/>
        </w:rPr>
      </w:pPr>
      <w:r>
        <w:rPr>
          <w:rFonts w:eastAsia="Cynulliad Sans" w:cs="Cynulliad Sans"/>
          <w:bdr w:val="nil"/>
          <w:lang w:val="cy-GB" w:bidi="cy-GB"/>
        </w:rPr>
        <w:t xml:space="preserve">Yn sgil y profiad hwnnw, cefais </w:t>
      </w:r>
      <w:proofErr w:type="spellStart"/>
      <w:r>
        <w:rPr>
          <w:rFonts w:eastAsia="Cynulliad Sans" w:cs="Cynulliad Sans"/>
          <w:bdr w:val="nil"/>
          <w:lang w:val="cy-GB" w:bidi="cy-GB"/>
        </w:rPr>
        <w:t>flas</w:t>
      </w:r>
      <w:proofErr w:type="spellEnd"/>
      <w:r>
        <w:rPr>
          <w:rFonts w:eastAsia="Cynulliad Sans" w:cs="Cynulliad Sans"/>
          <w:bdr w:val="nil"/>
          <w:lang w:val="cy-GB" w:bidi="cy-GB"/>
        </w:rPr>
        <w:t xml:space="preserve"> o'r realiti creulon sy'n ymwneud </w:t>
      </w:r>
      <w:proofErr w:type="spellStart"/>
      <w:r>
        <w:rPr>
          <w:rFonts w:eastAsia="Cynulliad Sans" w:cs="Cynulliad Sans"/>
          <w:bdr w:val="nil"/>
          <w:lang w:val="cy-GB" w:bidi="cy-GB"/>
        </w:rPr>
        <w:t>â'r</w:t>
      </w:r>
      <w:proofErr w:type="spellEnd"/>
      <w:r>
        <w:rPr>
          <w:rFonts w:eastAsia="Cynulliad Sans" w:cs="Cynulliad Sans"/>
          <w:bdr w:val="nil"/>
          <w:lang w:val="cy-GB" w:bidi="cy-GB"/>
        </w:rPr>
        <w:t xml:space="preserve"> modd y mae Seneddau yn gweithio. Roedd yn rhaid i unrhyw ddeddfwriaeth yr oeddem eisiau ei phasio fodloni'r Aelodau Annibynnol hefyd fel y byddent yn ein cefnogi. Roedd hyn yn meddwl bod angen llawer iawn o drafod i </w:t>
      </w:r>
      <w:proofErr w:type="spellStart"/>
      <w:r>
        <w:rPr>
          <w:rFonts w:eastAsia="Cynulliad Sans" w:cs="Cynulliad Sans"/>
          <w:bdr w:val="nil"/>
          <w:lang w:val="cy-GB" w:bidi="cy-GB"/>
        </w:rPr>
        <w:t>geisio</w:t>
      </w:r>
      <w:proofErr w:type="spellEnd"/>
      <w:r>
        <w:rPr>
          <w:rFonts w:eastAsia="Cynulliad Sans" w:cs="Cynulliad Sans"/>
          <w:bdr w:val="nil"/>
          <w:lang w:val="cy-GB" w:bidi="cy-GB"/>
        </w:rPr>
        <w:t xml:space="preserve"> sicrhau y byddent yn cefnogi ein cynnig gwreiddiol. </w:t>
      </w:r>
    </w:p>
    <w:p w:rsidR="007E4956" w:rsidRDefault="00180895" w:rsidP="00B90E79">
      <w:pPr>
        <w:pStyle w:val="3CopyText"/>
        <w:rPr>
          <w:lang w:val="en-US"/>
        </w:rPr>
      </w:pPr>
      <w:r>
        <w:rPr>
          <w:rFonts w:eastAsia="Cynulliad Sans" w:cs="Cynulliad Sans"/>
          <w:bdr w:val="nil"/>
          <w:lang w:val="cy-GB" w:bidi="cy-GB"/>
        </w:rPr>
        <w:t>Rhan o'r broses oedd creu cynigion ac roedd ein cynnig ni yn awgrymu  cynyddu darpariaeth addysg drwy bartneriaethau cyhoeddus a phreifat ar gyfer y wlad ddychmygol '</w:t>
      </w:r>
      <w:proofErr w:type="spellStart"/>
      <w:r>
        <w:rPr>
          <w:rFonts w:eastAsia="Cynulliad Sans" w:cs="Cynulliad Sans"/>
          <w:bdr w:val="nil"/>
          <w:lang w:val="cy-GB" w:bidi="cy-GB"/>
        </w:rPr>
        <w:t>Commonland</w:t>
      </w:r>
      <w:proofErr w:type="spellEnd"/>
      <w:r>
        <w:rPr>
          <w:rFonts w:eastAsia="Cynulliad Sans" w:cs="Cynulliad Sans"/>
          <w:bdr w:val="nil"/>
          <w:lang w:val="cy-GB" w:bidi="cy-GB"/>
        </w:rPr>
        <w:t xml:space="preserve">'. Yn anffodus, methodd hwn gan fod yr Aelodau Annibynnol, wrth bleidleisio gyda'i gilydd, wedi pleidleisio yn erbyn y cynnig. Dangosodd hyn yn eglur nad yw negodi bob amser yn gallu cyflawni'r llwyddiant y byddem yn ei hoffi. Fodd bynnag, pan </w:t>
      </w:r>
      <w:proofErr w:type="spellStart"/>
      <w:r>
        <w:rPr>
          <w:rFonts w:eastAsia="Cynulliad Sans" w:cs="Cynulliad Sans"/>
          <w:bdr w:val="nil"/>
          <w:lang w:val="cy-GB" w:bidi="cy-GB"/>
        </w:rPr>
        <w:t>gynigiodd</w:t>
      </w:r>
      <w:proofErr w:type="spellEnd"/>
      <w:r>
        <w:rPr>
          <w:rFonts w:eastAsia="Cynulliad Sans" w:cs="Cynulliad Sans"/>
          <w:bdr w:val="nil"/>
          <w:lang w:val="cy-GB" w:bidi="cy-GB"/>
        </w:rPr>
        <w:t xml:space="preserve"> yr Wrthblaid gynnig i fynd i'r afael â newid yn yr hinsawdd, cafodd gwelliant gan y Llywodraeth, yr oeddem </w:t>
      </w:r>
      <w:proofErr w:type="spellStart"/>
      <w:r>
        <w:rPr>
          <w:rFonts w:eastAsia="Cynulliad Sans" w:cs="Cynulliad Sans"/>
          <w:bdr w:val="nil"/>
          <w:lang w:val="cy-GB" w:bidi="cy-GB"/>
        </w:rPr>
        <w:t>ni'n</w:t>
      </w:r>
      <w:proofErr w:type="spellEnd"/>
      <w:r>
        <w:rPr>
          <w:rFonts w:eastAsia="Cynulliad Sans" w:cs="Cynulliad Sans"/>
          <w:bdr w:val="nil"/>
          <w:lang w:val="cy-GB" w:bidi="cy-GB"/>
        </w:rPr>
        <w:t xml:space="preserve"> teimlo y byddai'n cryfhau'r cynnig, gefnogaeth ar ddwy ochr y Tŷ, a'r foment hon o gydweithredu dwybleidiol a sicrhaodd bod y cynnig yn cael cefnogaeth unfrydol. Canlyniad gwych! </w:t>
      </w:r>
    </w:p>
    <w:p w:rsidR="007E4956" w:rsidRDefault="007306D6" w:rsidP="00B90E79">
      <w:pPr>
        <w:pStyle w:val="3CopyText"/>
        <w:rPr>
          <w:lang w:val="en-US"/>
        </w:rPr>
      </w:pPr>
    </w:p>
    <w:p w:rsidR="007E4956" w:rsidRDefault="007306D6" w:rsidP="00B90E79">
      <w:pPr>
        <w:pStyle w:val="3CopyText"/>
        <w:rPr>
          <w:lang w:val="en-US"/>
        </w:rPr>
      </w:pPr>
    </w:p>
    <w:p w:rsidR="007E4956" w:rsidRDefault="007306D6" w:rsidP="00B90E79">
      <w:pPr>
        <w:pStyle w:val="3CopyText"/>
        <w:rPr>
          <w:lang w:val="en-US"/>
        </w:rPr>
      </w:pPr>
    </w:p>
    <w:p w:rsidR="00B90E79" w:rsidRPr="00B90E79" w:rsidRDefault="00180895" w:rsidP="006E6442">
      <w:pPr>
        <w:pStyle w:val="2Sub-headings"/>
        <w:rPr>
          <w:lang w:val="en-US"/>
        </w:rPr>
      </w:pPr>
      <w:r>
        <w:rPr>
          <w:rFonts w:eastAsia="Cynulliad Sans" w:cs="Cynulliad Sans"/>
          <w:szCs w:val="32"/>
          <w:bdr w:val="nil"/>
          <w:lang w:val="cy-GB" w:bidi="cy-GB"/>
        </w:rPr>
        <w:t xml:space="preserve">Creu Bil  </w:t>
      </w:r>
    </w:p>
    <w:p w:rsidR="00B90E79" w:rsidRPr="00B90E79" w:rsidRDefault="00180895" w:rsidP="00B90E79">
      <w:pPr>
        <w:pStyle w:val="3CopyText"/>
        <w:rPr>
          <w:lang w:val="en-US"/>
        </w:rPr>
      </w:pPr>
      <w:r>
        <w:rPr>
          <w:rFonts w:eastAsia="Cynulliad Sans" w:cs="Cynulliad Sans"/>
          <w:bdr w:val="nil"/>
          <w:lang w:val="cy-GB" w:bidi="cy-GB"/>
        </w:rPr>
        <w:t xml:space="preserve">Rhan arall o'r broses wleidyddol yr oeddem yn ddigon ffodus i fod yn rhan ohoni oedd y profiad o greu Bil. Cawsom Fil i'w drafod, sef Siartr ar gyfer Hawliau a Chyfrifoldebau Dynol, ac aeth hwn </w:t>
      </w:r>
      <w:proofErr w:type="spellStart"/>
      <w:r>
        <w:rPr>
          <w:rFonts w:eastAsia="Cynulliad Sans" w:cs="Cynulliad Sans"/>
          <w:bdr w:val="nil"/>
          <w:lang w:val="cy-GB" w:bidi="cy-GB"/>
        </w:rPr>
        <w:t>drwy'r</w:t>
      </w:r>
      <w:proofErr w:type="spellEnd"/>
      <w:r>
        <w:rPr>
          <w:rFonts w:eastAsia="Cynulliad Sans" w:cs="Cynulliad Sans"/>
          <w:bdr w:val="nil"/>
          <w:lang w:val="cy-GB" w:bidi="cy-GB"/>
        </w:rPr>
        <w:t xml:space="preserve"> broses sy'n arferol yn Nhiriogaeth y Gogledd, gan gynnwys tri darlleniad a thystiolaeth yn cael ei rhoi i'r Pwyllgor Dethol.  Roedd proses y Pwyllgor Dethol yn ddiddorol i'w gwylio a dyma pryd disgleiriodd gwahanol gefndiroedd gwleidyddol pob cynrychiolydd, gan fod proses y Pwyllgor Dethol yn wahanol iawn ym mhob un o awdurdodaethau'r </w:t>
      </w:r>
      <w:proofErr w:type="spellStart"/>
      <w:r>
        <w:rPr>
          <w:rFonts w:eastAsia="Cynulliad Sans" w:cs="Cynulliad Sans"/>
          <w:bdr w:val="nil"/>
          <w:lang w:val="cy-GB" w:bidi="cy-GB"/>
        </w:rPr>
        <w:t>Gymanwlad</w:t>
      </w:r>
      <w:proofErr w:type="spellEnd"/>
      <w:r>
        <w:rPr>
          <w:rFonts w:eastAsia="Cynulliad Sans" w:cs="Cynulliad Sans"/>
          <w:bdr w:val="nil"/>
          <w:lang w:val="cy-GB" w:bidi="cy-GB"/>
        </w:rPr>
        <w:t xml:space="preserve">. Mae rhai awdurdodaethau yn disgwyl i aelodau o'r blaid lywodraethol gadw at safbwynt y blaid tra bod yn well gan awdurdodaethau eraill i aelodau fod yn feirniadol os ydynt yn gweld problemau gyda Bil, waeth o bla blaid y dônt. Oherwydd yr amser cyfyngedig a oedd ar gael i ni yn ystod Senedd Ieuenctid y </w:t>
      </w:r>
      <w:proofErr w:type="spellStart"/>
      <w:r>
        <w:rPr>
          <w:rFonts w:eastAsia="Cynulliad Sans" w:cs="Cynulliad Sans"/>
          <w:bdr w:val="nil"/>
          <w:lang w:val="cy-GB" w:bidi="cy-GB"/>
        </w:rPr>
        <w:t>Gymanwlad</w:t>
      </w:r>
      <w:proofErr w:type="spellEnd"/>
      <w:r>
        <w:rPr>
          <w:rFonts w:eastAsia="Cynulliad Sans" w:cs="Cynulliad Sans"/>
          <w:bdr w:val="nil"/>
          <w:lang w:val="cy-GB" w:bidi="cy-GB"/>
        </w:rPr>
        <w:t xml:space="preserve">, gwasgwyd y broses ar gyfer y Pwyllgor Dethol i awr gydag argymhellion yn gorfod cael eu gwneud yn y deng munud a oedd yn dilyn. Yn amlwg, ar gyfer Bil Hawliau Dynol cyffredin gall proses y Pwyllgor Dethol barhau am nifer o fisoedd, os nad blynyddoedd.   </w:t>
      </w:r>
    </w:p>
    <w:p w:rsidR="006E6442" w:rsidRDefault="00180895" w:rsidP="006E6442">
      <w:pPr>
        <w:pStyle w:val="2Sub-headings"/>
        <w:rPr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3794760</wp:posOffset>
            </wp:positionH>
            <wp:positionV relativeFrom="paragraph">
              <wp:posOffset>125095</wp:posOffset>
            </wp:positionV>
            <wp:extent cx="2428240" cy="3009900"/>
            <wp:effectExtent l="0" t="0" r="0" b="0"/>
            <wp:wrapTight wrapText="bothSides">
              <wp:wrapPolygon edited="0">
                <wp:start x="0" y="0"/>
                <wp:lineTo x="0" y="21463"/>
                <wp:lineTo x="21351" y="21463"/>
                <wp:lineTo x="2135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Cynulliad Sans" w:cs="Cynulliad Sans"/>
          <w:noProof/>
          <w:szCs w:val="32"/>
          <w:bdr w:val="nil"/>
          <w:lang w:val="cy-GB" w:eastAsia="en-GB" w:bidi="cy-GB"/>
        </w:rPr>
        <w:t xml:space="preserve">Fy rôl yn y Llywodraeth </w:t>
      </w:r>
    </w:p>
    <w:p w:rsidR="00B90E79" w:rsidRPr="00B90E79" w:rsidRDefault="00180895" w:rsidP="00B90E79">
      <w:pPr>
        <w:pStyle w:val="3CopyText"/>
        <w:rPr>
          <w:lang w:val="en-US"/>
        </w:rPr>
      </w:pPr>
      <w:r>
        <w:rPr>
          <w:rFonts w:eastAsia="Cynulliad Sans" w:cs="Cynulliad Sans"/>
          <w:bdr w:val="nil"/>
          <w:lang w:val="cy-GB" w:bidi="cy-GB"/>
        </w:rPr>
        <w:t xml:space="preserve">Cefais fy ethol gan fy nghyd-aelodau yn y Llywodraeth i fod yn Weinidog Materion Ieuenctid. Fy ngwaith i oedd cefnogi cynnig y blaid o fewn fy adran ac ateb cwestiynau'r Wrthblaid ar y Bil.  </w:t>
      </w:r>
    </w:p>
    <w:p w:rsidR="00B90E79" w:rsidRPr="00B90E79" w:rsidRDefault="00180895" w:rsidP="00B90E79">
      <w:pPr>
        <w:pStyle w:val="3CopyText"/>
        <w:rPr>
          <w:lang w:val="en-US"/>
        </w:rPr>
      </w:pPr>
      <w:r>
        <w:rPr>
          <w:rFonts w:eastAsia="Cynulliad Sans" w:cs="Cynulliad Sans"/>
          <w:bdr w:val="nil"/>
          <w:lang w:val="cy-GB" w:bidi="cy-GB"/>
        </w:rPr>
        <w:lastRenderedPageBreak/>
        <w:t xml:space="preserve">Yn anffodus, o ganlyniad i gynnig o ddiffyg hyder yn y Llywodraeth, fi wedyn oedd llefarydd yr Wrthblaid ar Faterion Ieuenctid a oedd yn meddwl bod yn rhaid i ni newid ochr yn y Siambr a beirniadu'r Llywodraeth. Roedd 'tactegau' seneddol yn frith yn ystod Senedd Ieuenctid y </w:t>
      </w:r>
      <w:proofErr w:type="spellStart"/>
      <w:r>
        <w:rPr>
          <w:rFonts w:eastAsia="Cynulliad Sans" w:cs="Cynulliad Sans"/>
          <w:bdr w:val="nil"/>
          <w:lang w:val="cy-GB" w:bidi="cy-GB"/>
        </w:rPr>
        <w:t>Gymanwlad</w:t>
      </w:r>
      <w:proofErr w:type="spellEnd"/>
      <w:r>
        <w:rPr>
          <w:rFonts w:eastAsia="Cynulliad Sans" w:cs="Cynulliad Sans"/>
          <w:bdr w:val="nil"/>
          <w:lang w:val="cy-GB" w:bidi="cy-GB"/>
        </w:rPr>
        <w:t xml:space="preserve"> gyda phwyntiau o drefn, gwatwar yr Wrthblaid a sawl achos o 'Clywch, clywch' ar ddwy ochr y Tŷ. Roedd y cyfan yn ychwanegu elfen </w:t>
      </w:r>
      <w:proofErr w:type="spellStart"/>
      <w:r>
        <w:rPr>
          <w:rFonts w:eastAsia="Cynulliad Sans" w:cs="Cynulliad Sans"/>
          <w:bdr w:val="nil"/>
          <w:lang w:val="cy-GB" w:bidi="cy-GB"/>
        </w:rPr>
        <w:t>theatrig</w:t>
      </w:r>
      <w:proofErr w:type="spellEnd"/>
      <w:r>
        <w:rPr>
          <w:rFonts w:eastAsia="Cynulliad Sans" w:cs="Cynulliad Sans"/>
          <w:bdr w:val="nil"/>
          <w:lang w:val="cy-GB" w:bidi="cy-GB"/>
        </w:rPr>
        <w:t xml:space="preserve"> at y trafodion. Rhaid diolch yn arbennig i </w:t>
      </w:r>
      <w:proofErr w:type="spellStart"/>
      <w:r>
        <w:rPr>
          <w:rFonts w:eastAsia="Cynulliad Sans" w:cs="Cynulliad Sans"/>
          <w:bdr w:val="nil"/>
          <w:lang w:val="cy-GB" w:bidi="cy-GB"/>
        </w:rPr>
        <w:t>Drew</w:t>
      </w:r>
      <w:proofErr w:type="spellEnd"/>
      <w:r>
        <w:rPr>
          <w:rFonts w:eastAsia="Cynulliad Sans" w:cs="Cynulliad Sans"/>
          <w:bdr w:val="nil"/>
          <w:lang w:val="cy-GB" w:bidi="cy-GB"/>
        </w:rPr>
        <w:t xml:space="preserve"> Smith MSP a </w:t>
      </w:r>
      <w:proofErr w:type="spellStart"/>
      <w:r>
        <w:rPr>
          <w:rFonts w:eastAsia="Cynulliad Sans" w:cs="Cynulliad Sans"/>
          <w:bdr w:val="nil"/>
          <w:lang w:val="cy-GB" w:bidi="cy-GB"/>
        </w:rPr>
        <w:t>Gavin</w:t>
      </w:r>
      <w:proofErr w:type="spellEnd"/>
      <w:r>
        <w:rPr>
          <w:rFonts w:eastAsia="Cynulliad Sans" w:cs="Cynulliad Sans"/>
          <w:bdr w:val="nil"/>
          <w:lang w:val="cy-GB" w:bidi="cy-GB"/>
        </w:rPr>
        <w:t xml:space="preserve"> Ward AS, mentoriaid ein plaid, gan eu bod wedi ein tywys drwy rai o'r prosesau seneddol ac wedi ein helpu i sicrhau ein bod yn dadlau ein prif bwyntiau yn effeithiol ac wedi paratoi yn drylwyr. </w:t>
      </w:r>
    </w:p>
    <w:p w:rsidR="00B90E79" w:rsidRPr="00B90E79" w:rsidRDefault="00180895" w:rsidP="006E6442">
      <w:pPr>
        <w:pStyle w:val="3CopyText"/>
        <w:rPr>
          <w:lang w:val="en-US"/>
        </w:rPr>
      </w:pPr>
      <w:r>
        <w:rPr>
          <w:rFonts w:eastAsia="Cynulliad Sans" w:cs="Cynulliad Sans"/>
          <w:bdr w:val="nil"/>
          <w:lang w:val="cy-GB" w:bidi="cy-GB"/>
        </w:rPr>
        <w:t xml:space="preserve">Trwy gydol fy amser yn y Llywodraeth a'r Wrthblaid, cefais gyfle i ddweud fy nweud a thrafod y Cynigion a'r Biliau a oedd yn brofiad rhagorol. Gwnaeth cyd-gynrychiolydd o Ynys Manaw sylw ar fy araith olaf drwy ddweud wrthyf 'Roedd </w:t>
      </w:r>
      <w:proofErr w:type="spellStart"/>
      <w:r>
        <w:rPr>
          <w:rFonts w:eastAsia="Cynulliad Sans" w:cs="Cynulliad Sans"/>
          <w:bdr w:val="nil"/>
          <w:lang w:val="cy-GB" w:bidi="cy-GB"/>
        </w:rPr>
        <w:t>hi'n</w:t>
      </w:r>
      <w:proofErr w:type="spellEnd"/>
      <w:r>
        <w:rPr>
          <w:rFonts w:eastAsia="Cynulliad Sans" w:cs="Cynulliad Sans"/>
          <w:bdr w:val="nil"/>
          <w:lang w:val="cy-GB" w:bidi="cy-GB"/>
        </w:rPr>
        <w:t xml:space="preserve"> araith angerddol! Byddai wedi bod anghyfiawn i beidio </w:t>
      </w:r>
      <w:proofErr w:type="spellStart"/>
      <w:r>
        <w:rPr>
          <w:rFonts w:eastAsia="Cynulliad Sans" w:cs="Cynulliad Sans"/>
          <w:bdr w:val="nil"/>
          <w:lang w:val="cy-GB" w:bidi="cy-GB"/>
        </w:rPr>
        <w:t>â'i</w:t>
      </w:r>
      <w:proofErr w:type="spellEnd"/>
      <w:r>
        <w:rPr>
          <w:rFonts w:eastAsia="Cynulliad Sans" w:cs="Cynulliad Sans"/>
          <w:bdr w:val="nil"/>
          <w:lang w:val="cy-GB" w:bidi="cy-GB"/>
        </w:rPr>
        <w:t xml:space="preserve"> chlywed!"</w:t>
      </w:r>
    </w:p>
    <w:p w:rsidR="00B90E79" w:rsidRPr="00B90E79" w:rsidRDefault="00180895" w:rsidP="004416B6">
      <w:pPr>
        <w:pStyle w:val="2Sub-headings"/>
      </w:pPr>
      <w:r>
        <w:rPr>
          <w:rFonts w:eastAsia="Cynulliad Sans" w:cs="Cynulliad Sans"/>
          <w:szCs w:val="32"/>
          <w:bdr w:val="nil"/>
          <w:lang w:val="cy-GB" w:bidi="cy-GB"/>
        </w:rPr>
        <w:br/>
        <w:t>Mwynhau Darwin</w:t>
      </w:r>
    </w:p>
    <w:p w:rsidR="00B90E79" w:rsidRPr="00B90E79" w:rsidRDefault="00180895" w:rsidP="00B90E79">
      <w:pPr>
        <w:pStyle w:val="3CopyText"/>
      </w:pPr>
      <w:r>
        <w:rPr>
          <w:rFonts w:eastAsia="Cynulliad Sans" w:cs="Cynulliad Sans"/>
          <w:bdr w:val="nil"/>
          <w:lang w:val="cy-GB" w:bidi="cy-GB"/>
        </w:rPr>
        <w:t xml:space="preserve">Ar ôl pedwar diwrnod llawn yn y Senedd, roedd gennyf ddiwrnod a hanner yn rhydd cyn hedfan yn ôl i </w:t>
      </w:r>
      <w:proofErr w:type="spellStart"/>
      <w:r>
        <w:rPr>
          <w:rFonts w:eastAsia="Cynulliad Sans" w:cs="Cynulliad Sans"/>
          <w:bdr w:val="nil"/>
          <w:lang w:val="cy-GB" w:bidi="cy-GB"/>
        </w:rPr>
        <w:t>Lundain</w:t>
      </w:r>
      <w:proofErr w:type="spellEnd"/>
      <w:r>
        <w:rPr>
          <w:rFonts w:eastAsia="Cynulliad Sans" w:cs="Cynulliad Sans"/>
          <w:bdr w:val="nil"/>
          <w:lang w:val="cy-GB" w:bidi="cy-GB"/>
        </w:rPr>
        <w:t>.</w:t>
      </w:r>
    </w:p>
    <w:p w:rsidR="00B90E79" w:rsidRPr="00B90E79" w:rsidRDefault="00180895" w:rsidP="00B90E79">
      <w:pPr>
        <w:pStyle w:val="3CopyText"/>
      </w:pPr>
      <w:r>
        <w:rPr>
          <w:rFonts w:eastAsia="Cynulliad Sans" w:cs="Cynulliad Sans"/>
          <w:bdr w:val="nil"/>
          <w:lang w:val="cy-GB" w:bidi="cy-GB"/>
        </w:rPr>
        <w:t xml:space="preserve">Ar fy niwrnod rhydd cyntaf treuliais amser gyda chynrychiolwyr o  Malaysia, Samoa a'r </w:t>
      </w:r>
      <w:proofErr w:type="spellStart"/>
      <w:r>
        <w:rPr>
          <w:rFonts w:eastAsia="Cynulliad Sans" w:cs="Cynulliad Sans"/>
          <w:bdr w:val="nil"/>
          <w:lang w:val="cy-GB" w:bidi="cy-GB"/>
        </w:rPr>
        <w:t>Seychelles</w:t>
      </w:r>
      <w:proofErr w:type="spellEnd"/>
      <w:r>
        <w:rPr>
          <w:rFonts w:eastAsia="Cynulliad Sans" w:cs="Cynulliad Sans"/>
          <w:bdr w:val="nil"/>
          <w:lang w:val="cy-GB" w:bidi="cy-GB"/>
        </w:rPr>
        <w:t xml:space="preserve">. Treuliwyd y bore yn chwilio am ganolfan siopa a oedd, mae'n debyg, yng nghyffiniau'r gwesty. Yn anffodus, ar ôl cerdded am hanner awr, doedd dim sôn am y ganolfan. Fodd bynnag, daethom o hyd i Fae </w:t>
      </w:r>
      <w:proofErr w:type="spellStart"/>
      <w:r>
        <w:rPr>
          <w:rFonts w:eastAsia="Cynulliad Sans" w:cs="Cynulliad Sans"/>
          <w:bdr w:val="nil"/>
          <w:lang w:val="cy-GB" w:bidi="cy-GB"/>
        </w:rPr>
        <w:t>Cullen</w:t>
      </w:r>
      <w:proofErr w:type="spellEnd"/>
      <w:r>
        <w:rPr>
          <w:rFonts w:eastAsia="Cynulliad Sans" w:cs="Cynulliad Sans"/>
          <w:bdr w:val="nil"/>
          <w:lang w:val="cy-GB" w:bidi="cy-GB"/>
        </w:rPr>
        <w:t xml:space="preserve"> sydd â harbwr a golygfeydd hyfryd o'r môr.</w:t>
      </w:r>
    </w:p>
    <w:p w:rsidR="004416B6" w:rsidRDefault="00180895" w:rsidP="00B90E79">
      <w:pPr>
        <w:pStyle w:val="3CopyText"/>
      </w:pPr>
      <w:r>
        <w:rPr>
          <w:rFonts w:eastAsia="Cynulliad Sans" w:cs="Cynulliad Sans"/>
          <w:bdr w:val="nil"/>
          <w:lang w:val="cy-GB" w:bidi="cy-GB"/>
        </w:rPr>
        <w:t xml:space="preserve">Wedi hynny roeddem yn bwriadu dychwelyd i'r gwesty ond soniwyd wrthym am ganolfan siopa yn </w:t>
      </w:r>
      <w:proofErr w:type="spellStart"/>
      <w:r>
        <w:rPr>
          <w:rFonts w:eastAsia="Cynulliad Sans" w:cs="Cynulliad Sans"/>
          <w:bdr w:val="nil"/>
          <w:lang w:val="cy-GB" w:bidi="cy-GB"/>
        </w:rPr>
        <w:t>Causrurna</w:t>
      </w:r>
      <w:proofErr w:type="spellEnd"/>
      <w:r>
        <w:rPr>
          <w:rFonts w:eastAsia="Cynulliad Sans" w:cs="Cynulliad Sans"/>
          <w:bdr w:val="nil"/>
          <w:lang w:val="cy-GB" w:bidi="cy-GB"/>
        </w:rPr>
        <w:t xml:space="preserve"> a oedd yn anhygoel, ac roeddwn i mor gyffrous pan welais siop PJ! </w:t>
      </w:r>
    </w:p>
    <w:p w:rsidR="00B90E79" w:rsidRPr="00B90E79" w:rsidRDefault="00180895" w:rsidP="00B90E79">
      <w:pPr>
        <w:pStyle w:val="3CopyText"/>
      </w:pPr>
      <w:r>
        <w:rPr>
          <w:rFonts w:eastAsia="Cynulliad Sans" w:cs="Cynulliad Sans"/>
          <w:bdr w:val="nil"/>
          <w:lang w:val="cy-GB" w:bidi="cy-GB"/>
        </w:rPr>
        <w:lastRenderedPageBreak/>
        <w:t xml:space="preserve">Wrth </w:t>
      </w:r>
      <w:proofErr w:type="spellStart"/>
      <w:r>
        <w:rPr>
          <w:rFonts w:eastAsia="Cynulliad Sans" w:cs="Cynulliad Sans"/>
          <w:bdr w:val="nil"/>
          <w:lang w:val="cy-GB" w:bidi="cy-GB"/>
        </w:rPr>
        <w:t>grwydro</w:t>
      </w:r>
      <w:proofErr w:type="spellEnd"/>
      <w:r>
        <w:rPr>
          <w:rFonts w:eastAsia="Cynulliad Sans" w:cs="Cynulliad Sans"/>
          <w:bdr w:val="nil"/>
          <w:lang w:val="cy-GB" w:bidi="cy-GB"/>
        </w:rPr>
        <w:t xml:space="preserve"> o fan i fan daethom ar draws Prif Glerc Cynulliad Deddfwriaethol Tiriogaeth y Gogledd, </w:t>
      </w:r>
      <w:proofErr w:type="spellStart"/>
      <w:r>
        <w:rPr>
          <w:rFonts w:eastAsia="Cynulliad Sans" w:cs="Cynulliad Sans"/>
          <w:bdr w:val="nil"/>
          <w:lang w:val="cy-GB" w:bidi="cy-GB"/>
        </w:rPr>
        <w:t>Marianne</w:t>
      </w:r>
      <w:proofErr w:type="spellEnd"/>
      <w:r>
        <w:rPr>
          <w:rFonts w:eastAsia="Cynulliad Sans" w:cs="Cynulliad Sans"/>
          <w:bdr w:val="nil"/>
          <w:lang w:val="cy-GB" w:bidi="cy-GB"/>
        </w:rPr>
        <w:t xml:space="preserve">, a </w:t>
      </w:r>
      <w:proofErr w:type="spellStart"/>
      <w:r>
        <w:rPr>
          <w:rFonts w:eastAsia="Cynulliad Sans" w:cs="Cynulliad Sans"/>
          <w:bdr w:val="nil"/>
          <w:lang w:val="cy-GB" w:bidi="cy-GB"/>
        </w:rPr>
        <w:t>ddywedodd</w:t>
      </w:r>
      <w:proofErr w:type="spellEnd"/>
      <w:r>
        <w:rPr>
          <w:rFonts w:eastAsia="Cynulliad Sans" w:cs="Cynulliad Sans"/>
          <w:bdr w:val="nil"/>
          <w:lang w:val="cy-GB" w:bidi="cy-GB"/>
        </w:rPr>
        <w:t xml:space="preserve"> gan ei bod yn rhydd yn y bore cyn i mi hedfan gartref y byddai'n mynd â mi i farchnad leol a gweld rhai o atyniadau Darwin. Roedd </w:t>
      </w:r>
      <w:proofErr w:type="spellStart"/>
      <w:r>
        <w:rPr>
          <w:rFonts w:eastAsia="Cynulliad Sans" w:cs="Cynulliad Sans"/>
          <w:bdr w:val="nil"/>
          <w:lang w:val="cy-GB" w:bidi="cy-GB"/>
        </w:rPr>
        <w:t>hynny'n</w:t>
      </w:r>
      <w:proofErr w:type="spellEnd"/>
      <w:r>
        <w:rPr>
          <w:rFonts w:eastAsia="Cynulliad Sans" w:cs="Cynulliad Sans"/>
          <w:bdr w:val="nil"/>
          <w:lang w:val="cy-GB" w:bidi="cy-GB"/>
        </w:rPr>
        <w:t xml:space="preserve"> garedig iawn ohoni.   </w:t>
      </w:r>
    </w:p>
    <w:p w:rsidR="00B90E79" w:rsidRPr="00B90E79" w:rsidRDefault="00180895" w:rsidP="00B90E79">
      <w:pPr>
        <w:pStyle w:val="3CopyText"/>
      </w:pPr>
      <w:r>
        <w:rPr>
          <w:rFonts w:eastAsia="Cynulliad Sans" w:cs="Cynulliad Sans"/>
          <w:bdr w:val="nil"/>
          <w:lang w:val="cy-GB" w:bidi="cy-GB"/>
        </w:rPr>
        <w:t xml:space="preserve">Roedd cynrychiolydd Ynys </w:t>
      </w:r>
      <w:proofErr w:type="spellStart"/>
      <w:r>
        <w:rPr>
          <w:rFonts w:eastAsia="Cynulliad Sans" w:cs="Cynulliad Sans"/>
          <w:bdr w:val="nil"/>
          <w:lang w:val="cy-GB" w:bidi="cy-GB"/>
        </w:rPr>
        <w:t>Jersey</w:t>
      </w:r>
      <w:proofErr w:type="spellEnd"/>
      <w:r>
        <w:rPr>
          <w:rFonts w:eastAsia="Cynulliad Sans" w:cs="Cynulliad Sans"/>
          <w:bdr w:val="nil"/>
          <w:lang w:val="cy-GB" w:bidi="cy-GB"/>
        </w:rPr>
        <w:t xml:space="preserve">, </w:t>
      </w:r>
      <w:proofErr w:type="spellStart"/>
      <w:r>
        <w:rPr>
          <w:rFonts w:eastAsia="Cynulliad Sans" w:cs="Cynulliad Sans"/>
          <w:bdr w:val="nil"/>
          <w:lang w:val="cy-GB" w:bidi="cy-GB"/>
        </w:rPr>
        <w:t>Ralph</w:t>
      </w:r>
      <w:proofErr w:type="spellEnd"/>
      <w:r>
        <w:rPr>
          <w:rFonts w:eastAsia="Cynulliad Sans" w:cs="Cynulliad Sans"/>
          <w:bdr w:val="nil"/>
          <w:lang w:val="cy-GB" w:bidi="cy-GB"/>
        </w:rPr>
        <w:t xml:space="preserve">, yno ar fy noson olaf ac felly aethom am dro ar hyd y traeth, cael pryd o fwyd a gwylio'r machlud ger Clwb Hwylio Bae </w:t>
      </w:r>
      <w:proofErr w:type="spellStart"/>
      <w:r>
        <w:rPr>
          <w:rFonts w:eastAsia="Cynulliad Sans" w:cs="Cynulliad Sans"/>
          <w:bdr w:val="nil"/>
          <w:lang w:val="cy-GB" w:bidi="cy-GB"/>
        </w:rPr>
        <w:t>Fannie</w:t>
      </w:r>
      <w:proofErr w:type="spellEnd"/>
      <w:r>
        <w:rPr>
          <w:rFonts w:eastAsia="Cynulliad Sans" w:cs="Cynulliad Sans"/>
          <w:bdr w:val="nil"/>
          <w:lang w:val="cy-GB" w:bidi="cy-GB"/>
        </w:rPr>
        <w:t>. Roedd hwn yn brofiad unigryw ac rwy'n ei theimlo'n fraint fy mod wedi gallu ymweld â lle mor hardd.</w:t>
      </w:r>
    </w:p>
    <w:p w:rsidR="00B90E79" w:rsidRPr="00B90E79" w:rsidRDefault="00180895" w:rsidP="00B90E79">
      <w:pPr>
        <w:pStyle w:val="3CopyText"/>
      </w:pPr>
      <w:r w:rsidRPr="004416B6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1600835</wp:posOffset>
            </wp:positionV>
            <wp:extent cx="5895975" cy="3315970"/>
            <wp:effectExtent l="0" t="0" r="9525" b="0"/>
            <wp:wrapTight wrapText="bothSides">
              <wp:wrapPolygon edited="0">
                <wp:start x="0" y="0"/>
                <wp:lineTo x="0" y="21468"/>
                <wp:lineTo x="21565" y="21468"/>
                <wp:lineTo x="21565" y="0"/>
                <wp:lineTo x="0" y="0"/>
              </wp:wrapPolygon>
            </wp:wrapTight>
            <wp:docPr id="10" name="Picture 10" descr="C:\Users\harrisk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rrisk\Desktop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Cynulliad Sans" w:cs="Cynulliad Sans"/>
          <w:noProof/>
          <w:bdr w:val="nil"/>
          <w:lang w:val="cy-GB" w:eastAsia="en-GB" w:bidi="cy-GB"/>
        </w:rPr>
        <w:t xml:space="preserve">Gwnaeth y ddau ohonom dreulio'r diwrnod olaf gyda Marianne a oedd yn wych ac a aeth â ni i Parap, sydd â marchnad leol lle gwnaethom gyfarfod â Michael Gunner - Arweinydd yr Wrthblaid yng Nghynulliad Deddfwriaethol Tiriogaeth y Gogledd. Yna, aethom i ymweld â Gwarchodfa Pwynt y Dwyrain, Amgueddfa ac Oriel Gelf Tiriogaeth y Gogledd a thŷ traddodiadol Awstralaidd wrth ddysgu am hanes Awstralia a'i ffordd o fyw.  </w:t>
      </w:r>
    </w:p>
    <w:p w:rsidR="00B90E79" w:rsidRDefault="007306D6" w:rsidP="00B90E79">
      <w:pPr>
        <w:pStyle w:val="3CopyText"/>
        <w:rPr>
          <w:lang w:val="en-US"/>
        </w:rPr>
      </w:pPr>
    </w:p>
    <w:p w:rsidR="00AC30C4" w:rsidRDefault="00180895" w:rsidP="009F71EA">
      <w:pPr>
        <w:pStyle w:val="3CopyText"/>
        <w:rPr>
          <w:lang w:val="en-US"/>
        </w:rPr>
      </w:pPr>
      <w:r>
        <w:rPr>
          <w:rFonts w:eastAsia="Cynulliad Sans" w:cs="Cynulliad Sans"/>
          <w:bdr w:val="nil"/>
          <w:lang w:val="cy-GB" w:bidi="cy-GB"/>
        </w:rPr>
        <w:lastRenderedPageBreak/>
        <w:t xml:space="preserve">Ar y cyfan, mae'r profiad o fynd i seithfed  Senedd Ieuenctid y </w:t>
      </w:r>
      <w:proofErr w:type="spellStart"/>
      <w:r>
        <w:rPr>
          <w:rFonts w:eastAsia="Cynulliad Sans" w:cs="Cynulliad Sans"/>
          <w:bdr w:val="nil"/>
          <w:lang w:val="cy-GB" w:bidi="cy-GB"/>
        </w:rPr>
        <w:t>Gymanwlad</w:t>
      </w:r>
      <w:proofErr w:type="spellEnd"/>
      <w:r>
        <w:rPr>
          <w:rFonts w:eastAsia="Cynulliad Sans" w:cs="Cynulliad Sans"/>
          <w:bdr w:val="nil"/>
          <w:lang w:val="cy-GB" w:bidi="cy-GB"/>
        </w:rPr>
        <w:t xml:space="preserve"> wedi newid fy mywyd! Roedd yn gyfle gwych a'm galluogodd i ddysgu cymaint am yr hyn a allaf ei wneud, beth yw fy nghryfderau, cwrdd â phobl o bob cwr o'r </w:t>
      </w:r>
      <w:proofErr w:type="spellStart"/>
      <w:r>
        <w:rPr>
          <w:rFonts w:eastAsia="Cynulliad Sans" w:cs="Cynulliad Sans"/>
          <w:bdr w:val="nil"/>
          <w:lang w:val="cy-GB" w:bidi="cy-GB"/>
        </w:rPr>
        <w:t>Gymanwlad</w:t>
      </w:r>
      <w:proofErr w:type="spellEnd"/>
      <w:r>
        <w:rPr>
          <w:rFonts w:eastAsia="Cynulliad Sans" w:cs="Cynulliad Sans"/>
          <w:bdr w:val="nil"/>
          <w:lang w:val="cy-GB" w:bidi="cy-GB"/>
        </w:rPr>
        <w:t xml:space="preserve"> na fyddwn fyth wedi cael y cyfle i gyfarfod fel arall, dysgu am weithdrefn Seneddol a theithio i ochr arall y byd. Rwy'n ddiolchgar iawn i Gangen Cymru o Gymdeithas Seneddol y </w:t>
      </w:r>
      <w:proofErr w:type="spellStart"/>
      <w:r>
        <w:rPr>
          <w:rFonts w:eastAsia="Cynulliad Sans" w:cs="Cynulliad Sans"/>
          <w:bdr w:val="nil"/>
          <w:lang w:val="cy-GB" w:bidi="cy-GB"/>
        </w:rPr>
        <w:t>Gymanwlad</w:t>
      </w:r>
      <w:proofErr w:type="spellEnd"/>
      <w:r>
        <w:rPr>
          <w:rFonts w:eastAsia="Cynulliad Sans" w:cs="Cynulliad Sans"/>
          <w:bdr w:val="nil"/>
          <w:lang w:val="cy-GB" w:bidi="cy-GB"/>
        </w:rPr>
        <w:t xml:space="preserve"> am y cyfle gwych hwn. </w:t>
      </w:r>
      <w:proofErr w:type="spellStart"/>
      <w:r>
        <w:rPr>
          <w:rFonts w:eastAsia="Cynulliad Sans" w:cs="Cynulliad Sans"/>
          <w:bdr w:val="nil"/>
          <w:lang w:val="cy-GB" w:bidi="cy-GB"/>
        </w:rPr>
        <w:t>Dyma'r</w:t>
      </w:r>
      <w:proofErr w:type="spellEnd"/>
      <w:r>
        <w:rPr>
          <w:rFonts w:eastAsia="Cynulliad Sans" w:cs="Cynulliad Sans"/>
          <w:bdr w:val="nil"/>
          <w:lang w:val="cy-GB" w:bidi="cy-GB"/>
        </w:rPr>
        <w:t xml:space="preserve"> peth gorau i mi ei gyflawni erioed!  </w:t>
      </w:r>
    </w:p>
    <w:p w:rsidR="00BA1D8A" w:rsidRPr="004416B6" w:rsidRDefault="00180895" w:rsidP="009F71EA">
      <w:pPr>
        <w:pStyle w:val="3CopyText"/>
        <w:rPr>
          <w:lang w:val="en-US"/>
        </w:rPr>
      </w:pPr>
      <w:r>
        <w:rPr>
          <w:rFonts w:eastAsia="Cynulliad Sans" w:cs="Cynulliad Sans"/>
          <w:bdr w:val="nil"/>
          <w:lang w:val="cy-GB" w:bidi="cy-GB"/>
        </w:rPr>
        <w:t xml:space="preserve">Bydd wythfed  Senedd Ieuenctid y </w:t>
      </w:r>
      <w:proofErr w:type="spellStart"/>
      <w:r>
        <w:rPr>
          <w:rFonts w:eastAsia="Cynulliad Sans" w:cs="Cynulliad Sans"/>
          <w:bdr w:val="nil"/>
          <w:lang w:val="cy-GB" w:bidi="cy-GB"/>
        </w:rPr>
        <w:t>Gymanwlad</w:t>
      </w:r>
      <w:proofErr w:type="spellEnd"/>
      <w:r>
        <w:rPr>
          <w:rFonts w:eastAsia="Cynulliad Sans" w:cs="Cynulliad Sans"/>
          <w:bdr w:val="nil"/>
          <w:lang w:val="cy-GB" w:bidi="cy-GB"/>
        </w:rPr>
        <w:t xml:space="preserve"> yn cael ei chynnal yn Colombia </w:t>
      </w:r>
      <w:proofErr w:type="spellStart"/>
      <w:r>
        <w:rPr>
          <w:rFonts w:eastAsia="Cynulliad Sans" w:cs="Cynulliad Sans"/>
          <w:bdr w:val="nil"/>
          <w:lang w:val="cy-GB" w:bidi="cy-GB"/>
        </w:rPr>
        <w:t>Brydeinig</w:t>
      </w:r>
      <w:proofErr w:type="spellEnd"/>
      <w:r>
        <w:rPr>
          <w:rFonts w:eastAsia="Cynulliad Sans" w:cs="Cynulliad Sans"/>
          <w:bdr w:val="nil"/>
          <w:lang w:val="cy-GB" w:bidi="cy-GB"/>
        </w:rPr>
        <w:t xml:space="preserve"> yn Canada y flwyddyn nesaf, ac os caiff </w:t>
      </w:r>
      <w:proofErr w:type="spellStart"/>
      <w:r>
        <w:rPr>
          <w:rFonts w:eastAsia="Cynulliad Sans" w:cs="Cynulliad Sans"/>
          <w:bdr w:val="nil"/>
          <w:lang w:val="cy-GB" w:bidi="cy-GB"/>
        </w:rPr>
        <w:t>Gymru</w:t>
      </w:r>
      <w:proofErr w:type="spellEnd"/>
      <w:r>
        <w:rPr>
          <w:rFonts w:eastAsia="Cynulliad Sans" w:cs="Cynulliad Sans"/>
          <w:bdr w:val="nil"/>
          <w:lang w:val="cy-GB" w:bidi="cy-GB"/>
        </w:rPr>
        <w:t xml:space="preserve"> gyfle i anfon cynrychiolydd, rwy’n gwybod y byddant yn cael profiad anhygoel ac rwy'n dymuno pob lwc iddynt.  </w:t>
      </w:r>
    </w:p>
    <w:sectPr w:rsidR="00BA1D8A" w:rsidRPr="004416B6" w:rsidSect="001F7179">
      <w:footerReference w:type="even" r:id="rId16"/>
      <w:footerReference w:type="default" r:id="rId17"/>
      <w:pgSz w:w="11906" w:h="16838"/>
      <w:pgMar w:top="567" w:right="851" w:bottom="4253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6952" w:rsidRDefault="00180895">
      <w:pPr>
        <w:spacing w:after="0" w:line="240" w:lineRule="auto"/>
      </w:pPr>
      <w:r>
        <w:separator/>
      </w:r>
    </w:p>
  </w:endnote>
  <w:endnote w:type="continuationSeparator" w:id="0">
    <w:p w:rsidR="00AD6952" w:rsidRDefault="00180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ynulliad Sans">
    <w:altName w:val="Lucida Sans Unicode"/>
    <w:charset w:val="00"/>
    <w:family w:val="swiss"/>
    <w:pitch w:val="variable"/>
    <w:sig w:usb0="A00000AF" w:usb1="4000205B" w:usb2="00000000" w:usb3="00000000" w:csb0="0000009B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ynulliad Serif">
    <w:altName w:val="Corbel"/>
    <w:charset w:val="00"/>
    <w:family w:val="auto"/>
    <w:pitch w:val="variable"/>
    <w:sig w:usb0="A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7929855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E6442" w:rsidRDefault="00180895" w:rsidP="009E1B0A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442" w:rsidRDefault="00180895" w:rsidP="009E1B0A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-653415</wp:posOffset>
              </wp:positionH>
              <wp:positionV relativeFrom="paragraph">
                <wp:posOffset>-1830070</wp:posOffset>
              </wp:positionV>
              <wp:extent cx="7581743" cy="2600325"/>
              <wp:effectExtent l="0" t="0" r="635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743" cy="2600325"/>
                        <a:chOff x="81041" y="0"/>
                        <a:chExt cx="7581743" cy="2600325"/>
                      </a:xfrm>
                    </wpg:grpSpPr>
                    <pic:pic xmlns:pic="http://schemas.openxmlformats.org/drawingml/2006/picture">
                      <pic:nvPicPr>
                        <pic:cNvPr id="8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81041" y="0"/>
                          <a:ext cx="7581743" cy="26003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82921" y="648285"/>
                          <a:ext cx="882916" cy="131328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015C011" id="Group 3" o:spid="_x0000_s1026" style="position:absolute;margin-left:-51.45pt;margin-top:-144.1pt;width:597pt;height:204.75pt;z-index:251658240" coordorigin="810" coordsize="75817,26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810;width:75817;height:26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OdmjAAAAA2gAAAA8AAABkcnMvZG93bnJldi54bWxET0tuwjAQ3VfiDtYgdVccWLQoxSCoStUF&#10;XZDmAEM8xIF4HMXO7/Z4UanLp/ff7EZbi55aXzlWsFwkIIgLpysuFeS/x5c1CB+QNdaOScFEHnbb&#10;2dMGU+0GPlOfhVLEEPYpKjAhNKmUvjBk0S9cQxy5q2sthgjbUuoWhxhua7lKkldpseLYYLChD0PF&#10;Peusgsvt9PWWracy/zyvbNb95AdzvCv1PB/37yACjeFf/Of+1gri1ngl3gC5f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852aMAAAADaAAAADwAAAAAAAAAAAAAAAACfAgAA&#10;ZHJzL2Rvd25yZXYueG1sUEsFBgAAAAAEAAQA9wAAAIwDAAAAAA==&#10;">
                <v:imagedata r:id="rId3" o:title=""/>
                <v:path arrowok="t"/>
              </v:shape>
              <v:shape id="Picture 1" o:spid="_x0000_s1028" type="#_x0000_t75" style="position:absolute;left:5829;top:6482;width:8829;height:13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6WgbBAAAA2wAAAA8AAABkcnMvZG93bnJldi54bWxET99rwjAQfh/4P4Qb+DJmqgPZqlFEEGQP&#10;K3YFX4/mbMqaS2mixv9+EQTf7uP7ect1tJ240OBbxwqmkwwEce10y42C6nf3/gnCB2SNnWNScCMP&#10;69XoZYm5dlc+0KUMjUgh7HNUYELocyl9bciin7ieOHEnN1gMCQ6N1ANeU7jt5CzL5tJiy6nBYE9b&#10;Q/VfebYKvrL2J35vjseqKPZvVH3Ew7YwSo1f42YBIlAMT/HDvddp/hTuv6QD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p6WgbBAAAA2wAAAA8AAAAAAAAAAAAAAAAAnwIA&#10;AGRycy9kb3ducmV2LnhtbFBLBQYAAAAABAAEAPcAAACNAwAAAAA=&#10;">
                <v:imagedata r:id="rId4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6952" w:rsidRDefault="00180895">
      <w:pPr>
        <w:spacing w:after="0" w:line="240" w:lineRule="auto"/>
      </w:pPr>
      <w:r>
        <w:separator/>
      </w:r>
    </w:p>
  </w:footnote>
  <w:footnote w:type="continuationSeparator" w:id="0">
    <w:p w:rsidR="00AD6952" w:rsidRDefault="001808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C3641C"/>
    <w:multiLevelType w:val="multilevel"/>
    <w:tmpl w:val="36BE9200"/>
    <w:lvl w:ilvl="0">
      <w:start w:val="1"/>
      <w:numFmt w:val="decimalZero"/>
      <w:pStyle w:val="1Numbered-Heading"/>
      <w:suff w:val="space"/>
      <w:lvlText w:val="%1."/>
      <w:lvlJc w:val="left"/>
      <w:pPr>
        <w:ind w:left="624" w:hanging="624"/>
      </w:pPr>
      <w:rPr>
        <w:rFonts w:hint="default"/>
        <w:b/>
        <w:i w:val="0"/>
        <w:color w:val="CC007B"/>
      </w:rPr>
    </w:lvl>
    <w:lvl w:ilvl="1">
      <w:start w:val="1"/>
      <w:numFmt w:val="decimal"/>
      <w:pStyle w:val="2Numbered-subheading"/>
      <w:suff w:val="space"/>
      <w:lvlText w:val="%1.%2."/>
      <w:lvlJc w:val="left"/>
      <w:pPr>
        <w:ind w:left="0" w:firstLine="0"/>
      </w:pPr>
      <w:rPr>
        <w:rFonts w:ascii="Cynulliad Sans" w:hAnsi="Cynulliad Sans"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760" w:hanging="720"/>
      </w:pPr>
      <w:rPr>
        <w:rFonts w:hint="default"/>
      </w:rPr>
    </w:lvl>
  </w:abstractNum>
  <w:abstractNum w:abstractNumId="1">
    <w:nsid w:val="156E5B5B"/>
    <w:multiLevelType w:val="hybridMultilevel"/>
    <w:tmpl w:val="BF361188"/>
    <w:lvl w:ilvl="0" w:tplc="63868F8E">
      <w:numFmt w:val="bullet"/>
      <w:lvlText w:val="•"/>
      <w:lvlJc w:val="left"/>
      <w:pPr>
        <w:ind w:left="1080" w:hanging="720"/>
      </w:pPr>
      <w:rPr>
        <w:rFonts w:ascii="Cynulliad Sans" w:eastAsia="Cynulliad Sans" w:hAnsi="Cynulliad Sans" w:cs="Times New Roman" w:hint="default"/>
      </w:rPr>
    </w:lvl>
    <w:lvl w:ilvl="1" w:tplc="BF48C7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5FCC4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F6B7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DEA9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17AAA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54AE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6848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E56F2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C0680F"/>
    <w:multiLevelType w:val="hybridMultilevel"/>
    <w:tmpl w:val="32147160"/>
    <w:lvl w:ilvl="0" w:tplc="F8D6D75C">
      <w:start w:val="1"/>
      <w:numFmt w:val="bullet"/>
      <w:pStyle w:val="4BulletList"/>
      <w:suff w:val="nothing"/>
      <w:lvlText w:val=""/>
      <w:lvlJc w:val="left"/>
      <w:pPr>
        <w:ind w:left="130" w:hanging="130"/>
      </w:pPr>
      <w:rPr>
        <w:rFonts w:ascii="Symbol" w:hAnsi="Symbol" w:hint="default"/>
        <w:b/>
        <w:i w:val="0"/>
        <w:color w:val="CC007B" w:themeColor="accent2"/>
      </w:rPr>
    </w:lvl>
    <w:lvl w:ilvl="1" w:tplc="9314DF7A">
      <w:start w:val="1"/>
      <w:numFmt w:val="bullet"/>
      <w:pStyle w:val="ListBullet2"/>
      <w:suff w:val="space"/>
      <w:lvlText w:val=""/>
      <w:lvlJc w:val="left"/>
      <w:pPr>
        <w:ind w:left="1281" w:hanging="201"/>
      </w:pPr>
      <w:rPr>
        <w:rFonts w:ascii="Symbol" w:hAnsi="Symbol" w:hint="default"/>
        <w:b/>
        <w:i w:val="0"/>
      </w:rPr>
    </w:lvl>
    <w:lvl w:ilvl="2" w:tplc="CFA48708">
      <w:start w:val="1"/>
      <w:numFmt w:val="bullet"/>
      <w:pStyle w:val="ListBullet3"/>
      <w:suff w:val="space"/>
      <w:lvlText w:val=""/>
      <w:lvlJc w:val="left"/>
      <w:pPr>
        <w:ind w:left="1996" w:hanging="196"/>
      </w:pPr>
      <w:rPr>
        <w:rFonts w:ascii="Symbol" w:hAnsi="Symbol" w:hint="default"/>
        <w:b/>
        <w:i w:val="0"/>
      </w:rPr>
    </w:lvl>
    <w:lvl w:ilvl="3" w:tplc="AA82AB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9EF8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F658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9291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58AF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BCCE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305A63"/>
    <w:multiLevelType w:val="hybridMultilevel"/>
    <w:tmpl w:val="9CCE12DA"/>
    <w:lvl w:ilvl="0" w:tplc="3D9C066E">
      <w:numFmt w:val="bullet"/>
      <w:lvlText w:val="-"/>
      <w:lvlJc w:val="left"/>
      <w:pPr>
        <w:ind w:left="720" w:hanging="360"/>
      </w:pPr>
      <w:rPr>
        <w:rFonts w:ascii="Cynulliad Sans" w:eastAsiaTheme="minorHAnsi" w:hAnsi="Cynulliad Sans" w:cstheme="minorBidi" w:hint="default"/>
      </w:rPr>
    </w:lvl>
    <w:lvl w:ilvl="1" w:tplc="F2D451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6F49B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3E9B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C03E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FDA6F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5669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6AC3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A0A55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4E29E1"/>
    <w:multiLevelType w:val="hybridMultilevel"/>
    <w:tmpl w:val="6CBA7FB6"/>
    <w:lvl w:ilvl="0" w:tplc="6EF66396">
      <w:start w:val="1"/>
      <w:numFmt w:val="bullet"/>
      <w:suff w:val="space"/>
      <w:lvlText w:val=""/>
      <w:lvlJc w:val="left"/>
      <w:pPr>
        <w:ind w:left="550" w:hanging="190"/>
      </w:pPr>
      <w:rPr>
        <w:rFonts w:ascii="Symbol" w:hAnsi="Symbol" w:hint="default"/>
        <w:b/>
        <w:i w:val="0"/>
      </w:rPr>
    </w:lvl>
    <w:lvl w:ilvl="1" w:tplc="F9CA6612">
      <w:start w:val="1"/>
      <w:numFmt w:val="bullet"/>
      <w:suff w:val="space"/>
      <w:lvlText w:val=""/>
      <w:lvlJc w:val="left"/>
      <w:pPr>
        <w:ind w:left="1281" w:hanging="201"/>
      </w:pPr>
      <w:rPr>
        <w:rFonts w:ascii="Symbol" w:hAnsi="Symbol" w:hint="default"/>
        <w:b/>
        <w:i w:val="0"/>
      </w:rPr>
    </w:lvl>
    <w:lvl w:ilvl="2" w:tplc="44F60294">
      <w:start w:val="1"/>
      <w:numFmt w:val="bullet"/>
      <w:suff w:val="space"/>
      <w:lvlText w:val=""/>
      <w:lvlJc w:val="left"/>
      <w:pPr>
        <w:ind w:left="1990" w:hanging="190"/>
      </w:pPr>
      <w:rPr>
        <w:rFonts w:ascii="Symbol" w:hAnsi="Symbol" w:hint="default"/>
        <w:b/>
        <w:i w:val="0"/>
      </w:rPr>
    </w:lvl>
    <w:lvl w:ilvl="3" w:tplc="2BAE38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D02A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A3A7B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A0F0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5A69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D460B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F6695F"/>
    <w:multiLevelType w:val="hybridMultilevel"/>
    <w:tmpl w:val="CC546778"/>
    <w:lvl w:ilvl="0" w:tplc="79C62DBC">
      <w:start w:val="1"/>
      <w:numFmt w:val="decimalZero"/>
      <w:pStyle w:val="Numberlist"/>
      <w:suff w:val="space"/>
      <w:lvlText w:val="%1."/>
      <w:lvlJc w:val="left"/>
      <w:pPr>
        <w:ind w:left="454" w:hanging="454"/>
      </w:pPr>
      <w:rPr>
        <w:rFonts w:hint="default"/>
        <w:b/>
        <w:i w:val="0"/>
        <w:color w:val="001E62"/>
      </w:rPr>
    </w:lvl>
    <w:lvl w:ilvl="1" w:tplc="ECEEF4FA" w:tentative="1">
      <w:start w:val="1"/>
      <w:numFmt w:val="lowerLetter"/>
      <w:lvlText w:val="%2."/>
      <w:lvlJc w:val="left"/>
      <w:pPr>
        <w:ind w:left="1667" w:hanging="360"/>
      </w:pPr>
    </w:lvl>
    <w:lvl w:ilvl="2" w:tplc="AC1AE22E" w:tentative="1">
      <w:start w:val="1"/>
      <w:numFmt w:val="lowerRoman"/>
      <w:lvlText w:val="%3."/>
      <w:lvlJc w:val="right"/>
      <w:pPr>
        <w:ind w:left="2387" w:hanging="180"/>
      </w:pPr>
    </w:lvl>
    <w:lvl w:ilvl="3" w:tplc="C22E07D8" w:tentative="1">
      <w:start w:val="1"/>
      <w:numFmt w:val="decimal"/>
      <w:lvlText w:val="%4."/>
      <w:lvlJc w:val="left"/>
      <w:pPr>
        <w:ind w:left="3107" w:hanging="360"/>
      </w:pPr>
    </w:lvl>
    <w:lvl w:ilvl="4" w:tplc="33F0E248" w:tentative="1">
      <w:start w:val="1"/>
      <w:numFmt w:val="lowerLetter"/>
      <w:lvlText w:val="%5."/>
      <w:lvlJc w:val="left"/>
      <w:pPr>
        <w:ind w:left="3827" w:hanging="360"/>
      </w:pPr>
    </w:lvl>
    <w:lvl w:ilvl="5" w:tplc="8FE48FEE" w:tentative="1">
      <w:start w:val="1"/>
      <w:numFmt w:val="lowerRoman"/>
      <w:lvlText w:val="%6."/>
      <w:lvlJc w:val="right"/>
      <w:pPr>
        <w:ind w:left="4547" w:hanging="180"/>
      </w:pPr>
    </w:lvl>
    <w:lvl w:ilvl="6" w:tplc="3954DC1A" w:tentative="1">
      <w:start w:val="1"/>
      <w:numFmt w:val="decimal"/>
      <w:lvlText w:val="%7."/>
      <w:lvlJc w:val="left"/>
      <w:pPr>
        <w:ind w:left="5267" w:hanging="360"/>
      </w:pPr>
    </w:lvl>
    <w:lvl w:ilvl="7" w:tplc="4B9E6400" w:tentative="1">
      <w:start w:val="1"/>
      <w:numFmt w:val="lowerLetter"/>
      <w:lvlText w:val="%8."/>
      <w:lvlJc w:val="left"/>
      <w:pPr>
        <w:ind w:left="5987" w:hanging="360"/>
      </w:pPr>
    </w:lvl>
    <w:lvl w:ilvl="8" w:tplc="AA1A35A2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6">
    <w:nsid w:val="7B176449"/>
    <w:multiLevelType w:val="multilevel"/>
    <w:tmpl w:val="A308E7B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>
    <w:nsid w:val="7D80614D"/>
    <w:multiLevelType w:val="hybridMultilevel"/>
    <w:tmpl w:val="2E58698C"/>
    <w:lvl w:ilvl="0" w:tplc="452C1E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64C2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98C2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64EC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90D1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1A50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E68C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1CC7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1FC04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4"/>
  </w:num>
  <w:num w:numId="5">
    <w:abstractNumId w:val="2"/>
  </w:num>
  <w:num w:numId="6">
    <w:abstractNumId w:val="7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9421" w:allStyles="1" w:customStyles="0" w:latentStyles="0" w:stylesInUse="0" w:headingStyles="1" w:numberingStyles="0" w:tableStyles="0" w:directFormattingOnRuns="0" w:directFormattingOnParagraphs="0" w:directFormattingOnNumbering="1" w:directFormattingOnTables="0" w:clearFormatting="1" w:top3HeadingStyles="0" w:visibleStyles="0" w:alternateStyleNames="1"/>
  <w:stylePaneSortMethod w:val="0000"/>
  <w:defaultTabStop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895"/>
    <w:rsid w:val="00180895"/>
    <w:rsid w:val="007306D6"/>
    <w:rsid w:val="00AD06B6"/>
    <w:rsid w:val="00AD6952"/>
    <w:rsid w:val="00B56FBF"/>
    <w:rsid w:val="00E71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FFD005-5342-4F7C-8334-2A1EFAA39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</w:latentStyles>
  <w:style w:type="paragraph" w:default="1" w:styleId="Normal">
    <w:name w:val="Normal"/>
    <w:rsid w:val="009520B8"/>
    <w:pPr>
      <w:spacing w:line="264" w:lineRule="auto"/>
    </w:pPr>
    <w:rPr>
      <w:rFonts w:ascii="Cynulliad Sans" w:hAnsi="Cynulliad Sans"/>
      <w:color w:val="001E62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rsid w:val="00F32117"/>
    <w:pPr>
      <w:keepNext/>
      <w:numPr>
        <w:numId w:val="2"/>
      </w:numPr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F32117"/>
    <w:pPr>
      <w:keepNext/>
      <w:keepLines/>
      <w:numPr>
        <w:ilvl w:val="1"/>
        <w:numId w:val="2"/>
      </w:numPr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F32117"/>
    <w:pPr>
      <w:keepNext/>
      <w:keepLines/>
      <w:numPr>
        <w:ilvl w:val="2"/>
        <w:numId w:val="2"/>
      </w:numPr>
      <w:outlineLvl w:val="2"/>
    </w:pPr>
    <w:rPr>
      <w:rFonts w:eastAsiaTheme="majorEastAsia" w:cstheme="majorBidi"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0F5B"/>
    <w:rPr>
      <w:rFonts w:ascii="Cynulliad Sans" w:eastAsiaTheme="majorEastAsia" w:hAnsi="Cynulliad Sans" w:cstheme="majorBidi"/>
      <w:b/>
      <w:bCs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rsid w:val="0060416D"/>
    <w:pPr>
      <w:keepLines/>
      <w:numPr>
        <w:numId w:val="0"/>
      </w:numPr>
      <w:spacing w:after="300" w:line="242" w:lineRule="auto"/>
      <w:outlineLvl w:val="9"/>
    </w:pPr>
    <w:rPr>
      <w:color w:val="F28C00"/>
      <w:sz w:val="40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C73B9"/>
    <w:pPr>
      <w:tabs>
        <w:tab w:val="right" w:leader="dot" w:pos="8777"/>
      </w:tabs>
      <w:spacing w:before="120" w:after="120" w:line="242" w:lineRule="auto"/>
      <w:ind w:left="567" w:hanging="567"/>
    </w:pPr>
    <w:rPr>
      <w:b/>
      <w:noProof/>
    </w:rPr>
  </w:style>
  <w:style w:type="character" w:styleId="Hyperlink">
    <w:name w:val="Hyperlink"/>
    <w:basedOn w:val="DefaultParagraphFont"/>
    <w:uiPriority w:val="99"/>
    <w:unhideWhenUsed/>
    <w:rsid w:val="005638F8"/>
    <w:rPr>
      <w:rFonts w:ascii="Cynulliad Sans" w:hAnsi="Cynulliad Sans"/>
      <w:b/>
      <w:color w:val="001E62"/>
      <w:sz w:val="24"/>
      <w:u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F5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F5B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0D0F5B"/>
    <w:rPr>
      <w:rFonts w:ascii="Cynulliad Sans" w:eastAsiaTheme="majorEastAsia" w:hAnsi="Cynulliad Sans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0F5B"/>
    <w:rPr>
      <w:rFonts w:ascii="Cynulliad Sans" w:eastAsiaTheme="majorEastAsia" w:hAnsi="Cynulliad Sans" w:cstheme="majorBidi"/>
      <w:bCs/>
      <w:i/>
      <w:sz w:val="24"/>
    </w:rPr>
  </w:style>
  <w:style w:type="paragraph" w:customStyle="1" w:styleId="1Mainheadings">
    <w:name w:val="1.Main headings"/>
    <w:basedOn w:val="Heading1"/>
    <w:next w:val="3CopyText"/>
    <w:qFormat/>
    <w:rsid w:val="004D34B3"/>
    <w:pPr>
      <w:numPr>
        <w:numId w:val="0"/>
      </w:numPr>
      <w:spacing w:after="300"/>
    </w:pPr>
    <w:rPr>
      <w:color w:val="CC007B"/>
      <w:sz w:val="40"/>
    </w:rPr>
  </w:style>
  <w:style w:type="paragraph" w:customStyle="1" w:styleId="BodyText1">
    <w:name w:val="Body Text1"/>
    <w:basedOn w:val="Normal"/>
    <w:rsid w:val="00E304EE"/>
  </w:style>
  <w:style w:type="paragraph" w:customStyle="1" w:styleId="2Sub-headings">
    <w:name w:val="2.Sub-headings"/>
    <w:basedOn w:val="Heading2"/>
    <w:next w:val="3CopyText"/>
    <w:qFormat/>
    <w:rsid w:val="005638F8"/>
    <w:pPr>
      <w:numPr>
        <w:ilvl w:val="0"/>
        <w:numId w:val="0"/>
      </w:numPr>
      <w:spacing w:before="200" w:after="40"/>
    </w:pPr>
    <w:rPr>
      <w:sz w:val="32"/>
    </w:rPr>
  </w:style>
  <w:style w:type="paragraph" w:styleId="TOC2">
    <w:name w:val="toc 2"/>
    <w:basedOn w:val="Normal"/>
    <w:next w:val="Normal"/>
    <w:autoRedefine/>
    <w:uiPriority w:val="39"/>
    <w:unhideWhenUsed/>
    <w:rsid w:val="00CC73B9"/>
    <w:pPr>
      <w:tabs>
        <w:tab w:val="left" w:pos="1100"/>
        <w:tab w:val="right" w:leader="dot" w:pos="8789"/>
      </w:tabs>
      <w:spacing w:before="120" w:after="120" w:line="242" w:lineRule="auto"/>
      <w:ind w:left="284"/>
    </w:pPr>
    <w:rPr>
      <w:noProof/>
    </w:rPr>
  </w:style>
  <w:style w:type="paragraph" w:styleId="ListParagraph">
    <w:name w:val="List Paragraph"/>
    <w:basedOn w:val="Normal"/>
    <w:uiPriority w:val="34"/>
    <w:rsid w:val="000D6AF3"/>
    <w:pPr>
      <w:ind w:left="720"/>
      <w:contextualSpacing/>
    </w:pPr>
  </w:style>
  <w:style w:type="paragraph" w:customStyle="1" w:styleId="4BulletList">
    <w:name w:val="4.Bullet List"/>
    <w:basedOn w:val="Normal"/>
    <w:qFormat/>
    <w:rsid w:val="005638F8"/>
    <w:pPr>
      <w:numPr>
        <w:numId w:val="5"/>
      </w:numPr>
    </w:pPr>
    <w:rPr>
      <w:rFonts w:eastAsia="Lucida Sans" w:cs="Times New Roman"/>
    </w:rPr>
  </w:style>
  <w:style w:type="paragraph" w:customStyle="1" w:styleId="Numberlist">
    <w:name w:val="Number list"/>
    <w:basedOn w:val="ListParagraph"/>
    <w:qFormat/>
    <w:rsid w:val="005638F8"/>
    <w:pPr>
      <w:numPr>
        <w:numId w:val="1"/>
      </w:numPr>
      <w:ind w:left="369" w:hanging="369"/>
      <w:contextualSpacing w:val="0"/>
    </w:pPr>
  </w:style>
  <w:style w:type="table" w:styleId="TableGrid">
    <w:name w:val="Table Grid"/>
    <w:basedOn w:val="TableNormal"/>
    <w:uiPriority w:val="59"/>
    <w:rsid w:val="006964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NON-TOC-PageheadingsnotforTableofContent">
    <w:name w:val="1.NON-TOC - Page headings not for Table of Content"/>
    <w:basedOn w:val="BodyText1"/>
    <w:next w:val="3CopyText"/>
    <w:qFormat/>
    <w:rsid w:val="004D34B3"/>
    <w:pPr>
      <w:spacing w:after="300"/>
    </w:pPr>
    <w:rPr>
      <w:b/>
      <w:color w:val="CC007B"/>
      <w:sz w:val="40"/>
      <w:szCs w:val="32"/>
    </w:rPr>
  </w:style>
  <w:style w:type="paragraph" w:styleId="Header">
    <w:name w:val="header"/>
    <w:basedOn w:val="Normal"/>
    <w:link w:val="HeaderChar"/>
    <w:uiPriority w:val="99"/>
    <w:unhideWhenUsed/>
    <w:rsid w:val="00006DE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DEC"/>
    <w:rPr>
      <w:rFonts w:ascii="Cynulliad Sans" w:hAnsi="Cynulliad Sans"/>
      <w:sz w:val="24"/>
    </w:rPr>
  </w:style>
  <w:style w:type="paragraph" w:styleId="Footer">
    <w:name w:val="footer"/>
    <w:basedOn w:val="Normal"/>
    <w:link w:val="FooterChar"/>
    <w:uiPriority w:val="99"/>
    <w:unhideWhenUsed/>
    <w:rsid w:val="00006DE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DEC"/>
    <w:rPr>
      <w:rFonts w:ascii="Cynulliad Sans" w:hAnsi="Cynulliad Sans"/>
      <w:sz w:val="24"/>
    </w:rPr>
  </w:style>
  <w:style w:type="paragraph" w:customStyle="1" w:styleId="1Numbered-Heading">
    <w:name w:val="1.Numbered-Heading"/>
    <w:basedOn w:val="Normal"/>
    <w:next w:val="3CopyText"/>
    <w:qFormat/>
    <w:rsid w:val="004D34B3"/>
    <w:pPr>
      <w:keepNext/>
      <w:numPr>
        <w:numId w:val="3"/>
      </w:numPr>
      <w:spacing w:after="300"/>
      <w:outlineLvl w:val="0"/>
    </w:pPr>
    <w:rPr>
      <w:rFonts w:eastAsia="Times New Roman" w:cs="Times New Roman"/>
      <w:b/>
      <w:color w:val="CC007B"/>
      <w:sz w:val="40"/>
      <w:lang w:eastAsia="en-GB"/>
    </w:rPr>
  </w:style>
  <w:style w:type="paragraph" w:customStyle="1" w:styleId="3CopyText">
    <w:name w:val="3.Copy Text"/>
    <w:basedOn w:val="Normal"/>
    <w:qFormat/>
    <w:rsid w:val="005638F8"/>
  </w:style>
  <w:style w:type="paragraph" w:customStyle="1" w:styleId="2Numbered-subheading">
    <w:name w:val="2.Numbered-subheading"/>
    <w:basedOn w:val="Normal"/>
    <w:next w:val="3CopyText"/>
    <w:qFormat/>
    <w:rsid w:val="005638F8"/>
    <w:pPr>
      <w:keepNext/>
      <w:numPr>
        <w:ilvl w:val="1"/>
        <w:numId w:val="3"/>
      </w:numPr>
      <w:spacing w:before="200" w:after="40"/>
      <w:ind w:left="743" w:hanging="743"/>
      <w:outlineLvl w:val="1"/>
    </w:pPr>
    <w:rPr>
      <w:rFonts w:eastAsia="Times New Roman" w:cs="Times New Roman"/>
      <w:b/>
      <w:sz w:val="32"/>
      <w:lang w:eastAsia="en-GB"/>
    </w:rPr>
  </w:style>
  <w:style w:type="paragraph" w:customStyle="1" w:styleId="Quotetext">
    <w:name w:val="Quote text"/>
    <w:basedOn w:val="3CopyText"/>
    <w:qFormat/>
    <w:rsid w:val="004D34B3"/>
    <w:pPr>
      <w:pBdr>
        <w:top w:val="dotted" w:sz="4" w:space="1" w:color="CC007B"/>
        <w:bottom w:val="dotted" w:sz="4" w:space="1" w:color="CC007B"/>
      </w:pBdr>
      <w:ind w:left="1134"/>
    </w:pPr>
  </w:style>
  <w:style w:type="paragraph" w:styleId="ListBullet">
    <w:name w:val="List Bullet"/>
    <w:basedOn w:val="4BulletList"/>
    <w:uiPriority w:val="99"/>
    <w:unhideWhenUsed/>
    <w:rsid w:val="00A52AF9"/>
  </w:style>
  <w:style w:type="paragraph" w:styleId="ListBullet2">
    <w:name w:val="List Bullet 2"/>
    <w:basedOn w:val="4BulletList"/>
    <w:uiPriority w:val="99"/>
    <w:unhideWhenUsed/>
    <w:rsid w:val="008C17D9"/>
    <w:pPr>
      <w:numPr>
        <w:ilvl w:val="1"/>
      </w:numPr>
    </w:pPr>
  </w:style>
  <w:style w:type="paragraph" w:styleId="ListBullet3">
    <w:name w:val="List Bullet 3"/>
    <w:basedOn w:val="ListBullet2"/>
    <w:uiPriority w:val="99"/>
    <w:unhideWhenUsed/>
    <w:rsid w:val="008C17D9"/>
    <w:pPr>
      <w:numPr>
        <w:ilvl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customXml" Target="../customXml/item4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OPO\APS%20staff%20information\Comms-Resource\Templates\youth\A4-sheet\template\River-pink.dotm" TargetMode="External"/></Relationships>
</file>

<file path=word/theme/theme1.xml><?xml version="1.0" encoding="utf-8"?>
<a:theme xmlns:a="http://schemas.openxmlformats.org/drawingml/2006/main" name="Heather">
  <a:themeElements>
    <a:clrScheme name="River">
      <a:dk1>
        <a:srgbClr val="000000"/>
      </a:dk1>
      <a:lt1>
        <a:srgbClr val="FFFFFF"/>
      </a:lt1>
      <a:dk2>
        <a:srgbClr val="001E62"/>
      </a:dk2>
      <a:lt2>
        <a:srgbClr val="FFFFFF"/>
      </a:lt2>
      <a:accent1>
        <a:srgbClr val="3FA628"/>
      </a:accent1>
      <a:accent2>
        <a:srgbClr val="CC007B"/>
      </a:accent2>
      <a:accent3>
        <a:srgbClr val="FE5000"/>
      </a:accent3>
      <a:accent4>
        <a:srgbClr val="009CA6"/>
      </a:accent4>
      <a:accent5>
        <a:srgbClr val="C8102E"/>
      </a:accent5>
      <a:accent6>
        <a:srgbClr val="000000"/>
      </a:accent6>
      <a:hlink>
        <a:srgbClr val="0000FF"/>
      </a:hlink>
      <a:folHlink>
        <a:srgbClr val="800080"/>
      </a:folHlink>
    </a:clrScheme>
    <a:fontScheme name="Assembly Publications">
      <a:majorFont>
        <a:latin typeface="Cynulliad Serif"/>
        <a:ea typeface=""/>
        <a:cs typeface=""/>
      </a:majorFont>
      <a:minorFont>
        <a:latin typeface="Cynulliad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lenary_x0020_Category xmlns="a4e7e3ba-90a1-4b0a-844f-73b076486bd6" xsi:nil="true"/>
    <NAfW_x0020_Language xmlns="a4e7e3ba-90a1-4b0a-844f-73b076486bd6">Welsh</NAfW_x0020_Language>
    <Meeting_x0020_Date xmlns="a4e7e3ba-90a1-4b0a-844f-73b076486bd6" xsi:nil="true"/>
    <Assembly xmlns="a4e7e3ba-90a1-4b0a-844f-73b076486bd6">4</Assembly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NAfW Document" ma:contentTypeID="0x010100C32B317B5CB4014E8FDC61FB98CB4975005FAEA218B416EA4AA3AC39610A9AED10" ma:contentTypeVersion="3" ma:contentTypeDescription="" ma:contentTypeScope="" ma:versionID="5aa9199f08988fffdd784ee66f882543">
  <xsd:schema xmlns:xsd="http://www.w3.org/2001/XMLSchema" xmlns:xs="http://www.w3.org/2001/XMLSchema" xmlns:p="http://schemas.microsoft.com/office/2006/metadata/properties" xmlns:ns2="a4e7e3ba-90a1-4b0a-844f-73b076486bd6" targetNamespace="http://schemas.microsoft.com/office/2006/metadata/properties" ma:root="true" ma:fieldsID="3f9ed09612fe85d5f071708671ed9051" ns2:_="">
    <xsd:import namespace="a4e7e3ba-90a1-4b0a-844f-73b076486bd6"/>
    <xsd:element name="properties">
      <xsd:complexType>
        <xsd:sequence>
          <xsd:element name="documentManagement">
            <xsd:complexType>
              <xsd:all>
                <xsd:element ref="ns2:NAfW_x0020_Language" minOccurs="0"/>
                <xsd:element ref="ns2:Meeting_x0020_Date" minOccurs="0"/>
                <xsd:element ref="ns2:Assembly" minOccurs="0"/>
                <xsd:element ref="ns2:Plenary_x0020_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e7e3ba-90a1-4b0a-844f-73b076486bd6" elementFormDefault="qualified">
    <xsd:import namespace="http://schemas.microsoft.com/office/2006/documentManagement/types"/>
    <xsd:import namespace="http://schemas.microsoft.com/office/infopath/2007/PartnerControls"/>
    <xsd:element name="NAfW_x0020_Language" ma:index="8" nillable="true" ma:displayName="NAfW Language" ma:default="English" ma:format="Dropdown" ma:internalName="NAfW_x0020_Language">
      <xsd:simpleType>
        <xsd:restriction base="dms:Choice">
          <xsd:enumeration value="English"/>
          <xsd:enumeration value="Welsh"/>
          <xsd:enumeration value="Bilingual"/>
        </xsd:restriction>
      </xsd:simpleType>
    </xsd:element>
    <xsd:element name="Meeting_x0020_Date" ma:index="9" nillable="true" ma:displayName="Meeting Date" ma:format="DateOnly" ma:internalName="Meeting_x0020_Date">
      <xsd:simpleType>
        <xsd:restriction base="dms:DateTime"/>
      </xsd:simpleType>
    </xsd:element>
    <xsd:element name="Assembly" ma:index="10" nillable="true" ma:displayName="Assembly" ma:default="5" ma:format="Dropdown" ma:internalName="Assembly">
      <xsd:simpleType>
        <xsd:restriction base="dms:Choice">
          <xsd:enumeration value="5"/>
          <xsd:enumeration value="4"/>
          <xsd:enumeration value="3"/>
          <xsd:enumeration value="2"/>
          <xsd:enumeration value="1"/>
        </xsd:restriction>
      </xsd:simpleType>
    </xsd:element>
    <xsd:element name="Plenary_x0020_Category" ma:index="11" nillable="true" ma:displayName="Plenary Category" ma:format="Dropdown" ma:internalName="Plenary_x0020_Category">
      <xsd:simpleType>
        <xsd:restriction base="dms:Choice">
          <xsd:enumeration value="Assembly Commission"/>
          <xsd:enumeration value="Business Statement"/>
          <xsd:enumeration value="Deposited Paper"/>
          <xsd:enumeration value="FOI"/>
          <xsd:enumeration value="Laid Document"/>
          <xsd:enumeration value="Management Board"/>
          <xsd:enumeration value="Meeting Agenda"/>
          <xsd:enumeration value="Ministerial Statement"/>
          <xsd:enumeration value="Motions and Amendments"/>
          <xsd:enumeration value="Oral Question"/>
          <xsd:enumeration value="Record of Proceedings"/>
          <xsd:enumeration value="Statements of Opinion"/>
          <xsd:enumeration value="Written Question"/>
          <xsd:enumeration value="Vot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D6B226-A78E-41F8-84F3-6C7CA64005C9}"/>
</file>

<file path=customXml/itemProps2.xml><?xml version="1.0" encoding="utf-8"?>
<ds:datastoreItem xmlns:ds="http://schemas.openxmlformats.org/officeDocument/2006/customXml" ds:itemID="{674D534C-E360-432C-9CEC-B2A9A1240266}"/>
</file>

<file path=customXml/itemProps3.xml><?xml version="1.0" encoding="utf-8"?>
<ds:datastoreItem xmlns:ds="http://schemas.openxmlformats.org/officeDocument/2006/customXml" ds:itemID="{58362AE0-3AF7-4646-844C-F26720373C49}"/>
</file>

<file path=customXml/itemProps4.xml><?xml version="1.0" encoding="utf-8"?>
<ds:datastoreItem xmlns:ds="http://schemas.openxmlformats.org/officeDocument/2006/customXml" ds:itemID="{440BF762-0634-4EFE-9D07-093BC66A439F}"/>
</file>

<file path=docProps/app.xml><?xml version="1.0" encoding="utf-8"?>
<Properties xmlns="http://schemas.openxmlformats.org/officeDocument/2006/extended-properties" xmlns:vt="http://schemas.openxmlformats.org/officeDocument/2006/docPropsVTypes">
  <Template>River-pink.dotm</Template>
  <TotalTime>3</TotalTime>
  <Pages>9</Pages>
  <Words>1621</Words>
  <Characters>9245</Characters>
  <Application>Microsoft Office Word</Application>
  <DocSecurity>4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Assembly for Wales</Company>
  <LinksUpToDate>false</LinksUpToDate>
  <CharactersWithSpaces>10845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Adroddiad ar Seithfed Senedd Ieuenctid y Gymanwlad</dc:title>
  <dc:creator>Harris, Kelly (Assembly - Communications)</dc:creator>
  <cp:lastModifiedBy>Davies, Al (Assembly - CAMS)</cp:lastModifiedBy>
  <cp:revision>2</cp:revision>
  <cp:lastPrinted>2015-12-09T08:48:00Z</cp:lastPrinted>
  <dcterms:created xsi:type="dcterms:W3CDTF">2016-01-14T13:59:00Z</dcterms:created>
  <dcterms:modified xsi:type="dcterms:W3CDTF">2016-01-14T13:59:00Z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0x010100C32B317B5CB4014E8FDC61FB98CB4975005FAEA218B416EA4AA3AC39610A9AED10</vt:lpwstr>
  </property>
</Properties>
</file>